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029402821"/>
        <w:docPartObj>
          <w:docPartGallery w:val="Cover Pages"/>
          <w:docPartUnique/>
        </w:docPartObj>
      </w:sdtPr>
      <w:sdtEndPr/>
      <w:sdtContent>
        <w:sdt>
          <w:sdtPr>
            <w:alias w:val="Faceți clic pe pictograma din dreapta pentru a înlocui sigla"/>
            <w:tag w:val="Faceți clic pe pictograma din dreapta pentru a înlocui sigla"/>
            <w:id w:val="199744644"/>
            <w:picture/>
          </w:sdtPr>
          <w:sdtEndPr/>
          <w:sdtContent>
            <w:p w:rsidR="005C3A1A" w:rsidRDefault="005C3A1A">
              <w:pPr>
                <w:pStyle w:val="Sigl"/>
              </w:pPr>
              <w:r>
                <w:rPr>
                  <w:noProof/>
                  <w:lang w:val="en-GB" w:eastAsia="en-GB"/>
                </w:rPr>
                <w:drawing>
                  <wp:inline distT="0" distB="0" distL="0" distR="0">
                    <wp:extent cx="775080" cy="259638"/>
                    <wp:effectExtent l="0" t="0" r="6350" b="7620"/>
                    <wp:docPr id="106" name="Imagin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in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5080" cy="259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:rsidR="005C3A1A" w:rsidRDefault="005C3A1A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628E8A5" wp14:editId="2A71D5CA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bottom</wp:align>
                    </wp:positionV>
                    <wp:extent cx="5943600" cy="621792"/>
                    <wp:effectExtent l="0" t="0" r="0" b="6985"/>
                    <wp:wrapTopAndBottom/>
                    <wp:docPr id="96" name="Casetă text 10" descr="Casetă text afișând informațiile de contact ale firmei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621792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mpany contact information"/>
                                </w:tblPr>
                                <w:tblGrid>
                                  <w:gridCol w:w="2544"/>
                                  <w:gridCol w:w="428"/>
                                  <w:gridCol w:w="2551"/>
                                  <w:gridCol w:w="428"/>
                                  <w:gridCol w:w="2548"/>
                                </w:tblGrid>
                                <w:tr w:rsidR="00354C4B" w:rsidRPr="00D72BEA">
                                  <w:sdt>
                                    <w:sdtPr>
                                      <w:rPr>
                                        <w:rFonts w:ascii="Calibri" w:hAnsi="Calibri"/>
                                      </w:rPr>
                                      <w:alias w:val="Adresă"/>
                                      <w:tag w:val=""/>
                                      <w:id w:val="1248929345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15:appearance w15:val="hidden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496" w:type="pct"/>
                                        </w:tcPr>
                                        <w:p w:rsidR="00354C4B" w:rsidRPr="00D72BEA" w:rsidRDefault="00354C4B" w:rsidP="00354C4B">
                                          <w:pPr>
                                            <w:pStyle w:val="Informaiidecontact"/>
                                            <w:rPr>
                                              <w:rFonts w:ascii="Calibri" w:hAnsi="Calibri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Calibri" w:hAnsi="Calibri"/>
                                            </w:rPr>
                                            <w:t>Str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Calibri" w:hAnsi="Calibri"/>
                                            </w:rPr>
                                            <w:t xml:space="preserve"> BUDIULUI 101</w:t>
                                          </w:r>
                                          <w:r>
                                            <w:rPr>
                                              <w:rFonts w:ascii="Calibri" w:hAnsi="Calibri"/>
                                            </w:rPr>
                                            <w:br/>
                                            <w:t>TÂRGU MUREȘ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252" w:type="pct"/>
                                    </w:tcPr>
                                    <w:p w:rsidR="00354C4B" w:rsidRPr="00D72BEA" w:rsidRDefault="00354C4B">
                                      <w:pPr>
                                        <w:pStyle w:val="Informaiidecontact"/>
                                        <w:rPr>
                                          <w:rFonts w:ascii="Calibri" w:hAnsi="Calibri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501" w:type="pct"/>
                                    </w:tcPr>
                                    <w:p w:rsidR="00354C4B" w:rsidRPr="00D72BEA" w:rsidRDefault="00354C4B">
                                      <w:pPr>
                                        <w:pStyle w:val="Informaiidecontact"/>
                                        <w:jc w:val="center"/>
                                        <w:rPr>
                                          <w:rFonts w:ascii="Calibri" w:hAnsi="Calibri"/>
                                        </w:rPr>
                                      </w:pPr>
                                      <w:r w:rsidRPr="00D72BEA">
                                        <w:rPr>
                                          <w:rFonts w:ascii="Calibri" w:hAnsi="Calibri"/>
                                        </w:rPr>
                                        <w:t xml:space="preserve">tel. </w:t>
                                      </w:r>
                                      <w:sdt>
                                        <w:sdtPr>
                                          <w:rPr>
                                            <w:rFonts w:ascii="Calibri" w:hAnsi="Calibri"/>
                                          </w:rPr>
                                          <w:alias w:val="Numărul de telefon al firmei"/>
                                          <w:tag w:val=""/>
                                          <w:id w:val="-426502651"/>
  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  <w15:appearance w15:val="hidden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rFonts w:ascii="Calibri" w:hAnsi="Calibri"/>
                                            </w:rPr>
                                            <w:t>0365400800</w:t>
                                          </w:r>
                                        </w:sdtContent>
                                      </w:sdt>
                                    </w:p>
                                    <w:p w:rsidR="00354C4B" w:rsidRPr="00D72BEA" w:rsidRDefault="00354C4B" w:rsidP="00354C4B">
                                      <w:pPr>
                                        <w:pStyle w:val="Informaiidecontact"/>
                                        <w:jc w:val="center"/>
                                        <w:rPr>
                                          <w:rFonts w:ascii="Calibri" w:hAnsi="Calibri"/>
                                        </w:rPr>
                                      </w:pPr>
                                      <w:r w:rsidRPr="00D72BEA">
                                        <w:rPr>
                                          <w:rFonts w:ascii="Calibri" w:hAnsi="Calibri"/>
                                        </w:rPr>
                                        <w:t xml:space="preserve">f. </w:t>
                                      </w:r>
                                      <w:sdt>
                                        <w:sdtPr>
                                          <w:rPr>
                                            <w:rFonts w:ascii="Calibri" w:hAnsi="Calibri"/>
                                          </w:rPr>
                                          <w:alias w:val="Fax"/>
                                          <w:tag w:val=""/>
                                          <w:id w:val="42731275"/>
  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  <w15:appearance w15:val="hidden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rFonts w:ascii="Calibri" w:hAnsi="Calibri"/>
                                            </w:rPr>
                                            <w:t>0365430810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tc>
                                    <w:tcPr>
                                      <w:tcW w:w="252" w:type="pct"/>
                                    </w:tcPr>
                                    <w:p w:rsidR="00354C4B" w:rsidRPr="00D72BEA" w:rsidRDefault="00354C4B">
                                      <w:pPr>
                                        <w:pStyle w:val="Informaiidecontact"/>
                                        <w:rPr>
                                          <w:rFonts w:ascii="Calibri" w:hAnsi="Calibri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500" w:type="pct"/>
                                    </w:tcPr>
                                    <w:sdt>
                                      <w:sdtPr>
                                        <w:rPr>
                                          <w:rFonts w:ascii="Calibri" w:hAnsi="Calibri"/>
                                        </w:rPr>
                                        <w:alias w:val="E-mail"/>
                                        <w:tag w:val=""/>
                                        <w:id w:val="1800345145"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:rsidR="00354C4B" w:rsidRPr="00D72BEA" w:rsidRDefault="00354C4B">
                                          <w:pPr>
                                            <w:pStyle w:val="Informaiidecontact"/>
                                            <w:jc w:val="right"/>
                                            <w:rPr>
                                              <w:rFonts w:ascii="Calibri" w:hAnsi="Calibri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hAnsi="Calibri"/>
                                            </w:rPr>
                                            <w:t>info@samaritanus.ro</w:t>
                                          </w:r>
                                        </w:p>
                                      </w:sdtContent>
                                    </w:sdt>
                                    <w:p w:rsidR="00354C4B" w:rsidRPr="00D72BEA" w:rsidRDefault="00055118" w:rsidP="00354C4B">
                                      <w:pPr>
                                        <w:pStyle w:val="Informaiidecontact"/>
                                        <w:jc w:val="right"/>
                                        <w:rPr>
                                          <w:rFonts w:ascii="Calibri" w:hAnsi="Calibri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Calibri" w:hAnsi="Calibri"/>
                                          </w:rPr>
                                          <w:alias w:val="Adresă web"/>
                                          <w:tag w:val=""/>
                                          <w:id w:val="-910998156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  <w15:appearance w15:val="hidden"/>
                                          <w:text/>
                                        </w:sdtPr>
                                        <w:sdtEndPr/>
                                        <w:sdtContent>
                                          <w:r w:rsidR="00354C4B">
                                            <w:rPr>
                                              <w:rFonts w:ascii="Calibri" w:hAnsi="Calibri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354C4B" w:rsidRPr="00D72BEA" w:rsidRDefault="00354C4B">
                                <w:pPr>
                                  <w:pStyle w:val="Spaiutabel"/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4592" tIns="0" rIns="164592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28E8A5" id="_x0000_t202" coordsize="21600,21600" o:spt="202" path="m,l,21600r21600,l21600,xe">
                    <v:stroke joinstyle="miter"/>
                    <v:path gradientshapeok="t" o:connecttype="rect"/>
                  </v:shapetype>
                  <v:shape id="Casetă text 10" o:spid="_x0000_s1026" type="#_x0000_t202" alt="Casetă text afișând informațiile de contact ale firmei" style="position:absolute;margin-left:0;margin-top:0;width:468pt;height:48.9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" fillcolor="#f24f4f [3204]" stroked="f" strokeweight=".5pt">
                    <v:textbox inset="12.96pt,0,12.96pt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mpany contact information"/>
                          </w:tblPr>
                          <w:tblGrid>
                            <w:gridCol w:w="2544"/>
                            <w:gridCol w:w="428"/>
                            <w:gridCol w:w="2551"/>
                            <w:gridCol w:w="428"/>
                            <w:gridCol w:w="2548"/>
                          </w:tblGrid>
                          <w:tr w:rsidR="00354C4B" w:rsidRPr="00D72BEA">
                            <w:sdt>
                              <w:sdtPr>
                                <w:rPr>
                                  <w:rFonts w:ascii="Calibri" w:hAnsi="Calibri"/>
                                </w:rPr>
                                <w:alias w:val="Adresă"/>
                                <w:tag w:val=""/>
                                <w:id w:val="1248929345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496" w:type="pct"/>
                                  </w:tcPr>
                                  <w:p w:rsidR="00354C4B" w:rsidRPr="00D72BEA" w:rsidRDefault="00354C4B" w:rsidP="00354C4B">
                                    <w:pPr>
                                      <w:pStyle w:val="Informaiidecontact"/>
                                      <w:rPr>
                                        <w:rFonts w:ascii="Calibri" w:hAnsi="Calibri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libri" w:hAnsi="Calibri"/>
                                      </w:rPr>
                                      <w:t>Str</w:t>
                                    </w:r>
                                    <w:proofErr w:type="spellEnd"/>
                                    <w:r>
                                      <w:rPr>
                                        <w:rFonts w:ascii="Calibri" w:hAnsi="Calibri"/>
                                      </w:rPr>
                                      <w:t xml:space="preserve"> BUDIULUI 101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br/>
                                      <w:t>TÂRGU MUREȘ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252" w:type="pct"/>
                              </w:tcPr>
                              <w:p w:rsidR="00354C4B" w:rsidRPr="00D72BEA" w:rsidRDefault="00354C4B">
                                <w:pPr>
                                  <w:pStyle w:val="Informaiidecontact"/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01" w:type="pct"/>
                              </w:tcPr>
                              <w:p w:rsidR="00354C4B" w:rsidRPr="00D72BEA" w:rsidRDefault="00354C4B">
                                <w:pPr>
                                  <w:pStyle w:val="Informaiidecontact"/>
                                  <w:jc w:val="center"/>
                                  <w:rPr>
                                    <w:rFonts w:ascii="Calibri" w:hAnsi="Calibri"/>
                                  </w:rPr>
                                </w:pPr>
                                <w:r w:rsidRPr="00D72BEA">
                                  <w:rPr>
                                    <w:rFonts w:ascii="Calibri" w:hAnsi="Calibri"/>
                                  </w:rPr>
                                  <w:t xml:space="preserve">tel. </w:t>
                                </w:r>
                                <w:sdt>
                                  <w:sdtPr>
                                    <w:rPr>
                                      <w:rFonts w:ascii="Calibri" w:hAnsi="Calibri"/>
                                    </w:rPr>
                                    <w:alias w:val="Numărul de telefon al firmei"/>
                                    <w:tag w:val=""/>
                                    <w:id w:val="-426502651"/>
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="Calibri" w:hAnsi="Calibri"/>
                                      </w:rPr>
                                      <w:t>0365400800</w:t>
                                    </w:r>
                                  </w:sdtContent>
                                </w:sdt>
                              </w:p>
                              <w:p w:rsidR="00354C4B" w:rsidRPr="00D72BEA" w:rsidRDefault="00354C4B" w:rsidP="00354C4B">
                                <w:pPr>
                                  <w:pStyle w:val="Informaiidecontact"/>
                                  <w:jc w:val="center"/>
                                  <w:rPr>
                                    <w:rFonts w:ascii="Calibri" w:hAnsi="Calibri"/>
                                  </w:rPr>
                                </w:pPr>
                                <w:r w:rsidRPr="00D72BEA">
                                  <w:rPr>
                                    <w:rFonts w:ascii="Calibri" w:hAnsi="Calibri"/>
                                  </w:rPr>
                                  <w:t xml:space="preserve">f. </w:t>
                                </w:r>
                                <w:sdt>
                                  <w:sdtPr>
                                    <w:rPr>
                                      <w:rFonts w:ascii="Calibri" w:hAnsi="Calibri"/>
                                    </w:rPr>
                                    <w:alias w:val="Fax"/>
                                    <w:tag w:val=""/>
                                    <w:id w:val="42731275"/>
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="Calibri" w:hAnsi="Calibri"/>
                                      </w:rPr>
                                      <w:t>0365430810</w:t>
                                    </w:r>
                                  </w:sdtContent>
                                </w:sdt>
                              </w:p>
                            </w:tc>
                            <w:tc>
                              <w:tcPr>
                                <w:tcW w:w="252" w:type="pct"/>
                              </w:tcPr>
                              <w:p w:rsidR="00354C4B" w:rsidRPr="00D72BEA" w:rsidRDefault="00354C4B">
                                <w:pPr>
                                  <w:pStyle w:val="Informaiidecontact"/>
                                  <w:rPr>
                                    <w:rFonts w:ascii="Calibri" w:hAnsi="Calibri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00" w:type="pct"/>
                              </w:tcPr>
                              <w:sdt>
                                <w:sdtPr>
                                  <w:rPr>
                                    <w:rFonts w:ascii="Calibri" w:hAnsi="Calibri"/>
                                  </w:rPr>
                                  <w:alias w:val="E-mail"/>
                                  <w:tag w:val=""/>
                                  <w:id w:val="1800345145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354C4B" w:rsidRPr="00D72BEA" w:rsidRDefault="00354C4B">
                                    <w:pPr>
                                      <w:pStyle w:val="Informaiidecontact"/>
                                      <w:jc w:val="right"/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info@samaritanus.ro</w:t>
                                    </w:r>
                                  </w:p>
                                </w:sdtContent>
                              </w:sdt>
                              <w:p w:rsidR="00354C4B" w:rsidRPr="00D72BEA" w:rsidRDefault="00055118" w:rsidP="00354C4B">
                                <w:pPr>
                                  <w:pStyle w:val="Informaiidecontact"/>
                                  <w:jc w:val="right"/>
                                  <w:rPr>
                                    <w:rFonts w:ascii="Calibri" w:hAnsi="Calibri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/>
                                    </w:rPr>
                                    <w:alias w:val="Adresă web"/>
                                    <w:tag w:val=""/>
                                    <w:id w:val="-91099815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r w:rsidR="00354C4B">
                                      <w:rPr>
                                        <w:rFonts w:ascii="Calibri" w:hAnsi="Calibri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354C4B" w:rsidRPr="00D72BEA" w:rsidRDefault="00354C4B">
                          <w:pPr>
                            <w:pStyle w:val="Spaiutabel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</w:p>
        <w:p w:rsidR="005C3A1A" w:rsidRDefault="005C3A1A"/>
        <w:p w:rsidR="005C3A1A" w:rsidRDefault="00354C4B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3C429F" wp14:editId="75D4BA54">
                    <wp:simplePos x="0" y="0"/>
                    <wp:positionH relativeFrom="margin">
                      <wp:posOffset>180340</wp:posOffset>
                    </wp:positionH>
                    <wp:positionV relativeFrom="margin">
                      <wp:posOffset>3286125</wp:posOffset>
                    </wp:positionV>
                    <wp:extent cx="5036820" cy="2110740"/>
                    <wp:effectExtent l="0" t="0" r="15240" b="3810"/>
                    <wp:wrapTopAndBottom/>
                    <wp:docPr id="95" name="Casetă text 5" descr="Casetă afișând titlul și subtitlul documentului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36820" cy="2110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alias w:val="Titlu"/>
                                  <w:tag w:val=""/>
                                  <w:id w:val="251557387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354C4B" w:rsidRPr="00354C4B" w:rsidRDefault="007D1E31">
                                    <w:pPr>
                                      <w:pStyle w:val="Titlu1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en-GB"/>
                                      </w:rPr>
                                      <w:t>‘’</w:t>
                                    </w:r>
                                    <w:r w:rsidR="00354C4B" w:rsidRPr="00354C4B">
                                      <w:rPr>
                                        <w:rFonts w:ascii="Arial" w:hAnsi="Arial" w:cs="Arial"/>
                                      </w:rPr>
                                      <w:t>Să fim împreună în lupta pentru viață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’’ – Colectare de fonduri pentru copii bolnavi de leucemie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alias w:val="Subtitlu"/>
                                  <w:tag w:val=""/>
                                  <w:id w:val="-329528128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:rsidR="00354C4B" w:rsidRDefault="00354C4B">
                                    <w:pPr>
                                      <w:pStyle w:val="Subtitlu1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85000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3C429F" id="Casetă text 5" o:spid="_x0000_s1027" type="#_x0000_t202" alt="Casetă afișând titlul și subtitlul documentului" style="position:absolute;margin-left:14.2pt;margin-top:258.75pt;width:396.6pt;height:166.2pt;z-index:251659264;visibility:visible;mso-wrap-style:square;mso-width-percent:8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8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Arial" w:hAnsi="Arial" w:cs="Arial"/>
                            </w:rPr>
                            <w:alias w:val="Titlu"/>
                            <w:tag w:val=""/>
                            <w:id w:val="25155738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:rsidR="00354C4B" w:rsidRPr="00354C4B" w:rsidRDefault="007D1E31">
                              <w:pPr>
                                <w:pStyle w:val="Titlu1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‘’</w:t>
                              </w:r>
                              <w:r w:rsidR="00354C4B" w:rsidRPr="00354C4B">
                                <w:rPr>
                                  <w:rFonts w:ascii="Arial" w:hAnsi="Arial" w:cs="Arial"/>
                                </w:rPr>
                                <w:t>Să fim împreună în lupta pentru viață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’’ – Colectare de fonduri pentru copii bolnavi de leucemie</w:t>
                              </w:r>
                            </w:p>
                          </w:sdtContent>
                        </w:sdt>
                        <w:sdt>
                          <w:sdtPr>
                            <w:alias w:val="Subtitlu"/>
                            <w:tag w:val=""/>
                            <w:id w:val="-329528128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:rsidR="00354C4B" w:rsidRDefault="00354C4B">
                              <w:pPr>
                                <w:pStyle w:val="Subtitlu1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topAndBottom" anchorx="margin" anchory="margin"/>
                  </v:shape>
                </w:pict>
              </mc:Fallback>
            </mc:AlternateContent>
          </w:r>
          <w:r w:rsidR="005C3A1A">
            <w:br w:type="page"/>
          </w:r>
        </w:p>
      </w:sdtContent>
    </w:sdt>
    <w:p w:rsidR="001C62BF" w:rsidRPr="0019178F" w:rsidRDefault="001C62BF">
      <w:pPr>
        <w:sectPr w:rsidR="001C62BF" w:rsidRPr="0019178F" w:rsidSect="00B41B3E">
          <w:pgSz w:w="11907" w:h="16839" w:code="9"/>
          <w:pgMar w:top="1080" w:right="1440" w:bottom="1080" w:left="1440" w:header="720" w:footer="576" w:gutter="0"/>
          <w:pgNumType w:start="0"/>
          <w:cols w:space="720"/>
          <w:titlePg/>
          <w:docGrid w:linePitch="360"/>
        </w:sectPr>
      </w:pPr>
    </w:p>
    <w:p w:rsidR="001C62BF" w:rsidRPr="00715567" w:rsidRDefault="00715567">
      <w:pPr>
        <w:pStyle w:val="titlu1"/>
        <w:rPr>
          <w:rFonts w:ascii="Calibri" w:hAnsi="Calibri"/>
        </w:rPr>
      </w:pPr>
      <w:r>
        <w:lastRenderedPageBreak/>
        <w:t>DE UNDE A PORNIT PROIECTUL</w:t>
      </w:r>
    </w:p>
    <w:p w:rsidR="001C62BF" w:rsidRDefault="00354C4B" w:rsidP="00242FBB">
      <w:pPr>
        <w:jc w:val="both"/>
        <w:rPr>
          <w:rFonts w:ascii="Arial" w:hAnsi="Arial" w:cs="Arial"/>
          <w:sz w:val="24"/>
          <w:szCs w:val="24"/>
        </w:rPr>
      </w:pPr>
      <w:r w:rsidRPr="00354C4B">
        <w:rPr>
          <w:rFonts w:ascii="Arial" w:hAnsi="Arial" w:cs="Arial"/>
          <w:sz w:val="24"/>
          <w:szCs w:val="24"/>
        </w:rPr>
        <w:t xml:space="preserve">Membrii fondatori ai Asociației </w:t>
      </w:r>
      <w:r>
        <w:rPr>
          <w:rFonts w:ascii="Arial" w:hAnsi="Arial" w:cs="Arial"/>
          <w:sz w:val="24"/>
          <w:szCs w:val="24"/>
        </w:rPr>
        <w:t>care lucrează la Ambulanța SAMARITANUS, în luna decembrie a anului 2010 s-au confruntat cu o situație specială. Au transportat o fetiță de 10 ani</w:t>
      </w:r>
      <w:r w:rsidR="00715567">
        <w:rPr>
          <w:rFonts w:ascii="Arial" w:hAnsi="Arial" w:cs="Arial"/>
          <w:sz w:val="24"/>
          <w:szCs w:val="24"/>
        </w:rPr>
        <w:t xml:space="preserve"> bolnavă de leucemie </w:t>
      </w:r>
      <w:r>
        <w:rPr>
          <w:rFonts w:ascii="Arial" w:hAnsi="Arial" w:cs="Arial"/>
          <w:sz w:val="24"/>
          <w:szCs w:val="24"/>
        </w:rPr>
        <w:t xml:space="preserve"> la domiciliu  </w:t>
      </w:r>
      <w:r w:rsidR="00715567">
        <w:rPr>
          <w:rFonts w:ascii="Arial" w:hAnsi="Arial" w:cs="Arial"/>
          <w:sz w:val="24"/>
          <w:szCs w:val="24"/>
        </w:rPr>
        <w:t xml:space="preserve">de la spitalul județean secția </w:t>
      </w:r>
      <w:proofErr w:type="spellStart"/>
      <w:r w:rsidR="00715567">
        <w:rPr>
          <w:rFonts w:ascii="Arial" w:hAnsi="Arial" w:cs="Arial"/>
          <w:sz w:val="24"/>
          <w:szCs w:val="24"/>
        </w:rPr>
        <w:t>hemato</w:t>
      </w:r>
      <w:proofErr w:type="spellEnd"/>
      <w:r w:rsidR="00715567">
        <w:rPr>
          <w:rFonts w:ascii="Arial" w:hAnsi="Arial" w:cs="Arial"/>
          <w:sz w:val="24"/>
          <w:szCs w:val="24"/>
        </w:rPr>
        <w:t xml:space="preserve">-oncologie pediatrică, fiind în perioada sărbătorilor de iarnă în preajma Crăciunului au întrebat fetița ce dorește să îi aducă </w:t>
      </w:r>
      <w:r w:rsidR="00715567">
        <w:rPr>
          <w:rFonts w:ascii="Arial" w:hAnsi="Arial" w:cs="Arial"/>
          <w:sz w:val="24"/>
          <w:szCs w:val="24"/>
          <w:lang w:val="en-GB"/>
        </w:rPr>
        <w:t>‘’Mo</w:t>
      </w:r>
      <w:proofErr w:type="spellStart"/>
      <w:r w:rsidR="00715567">
        <w:rPr>
          <w:rFonts w:ascii="Arial" w:hAnsi="Arial" w:cs="Arial"/>
          <w:sz w:val="24"/>
          <w:szCs w:val="24"/>
        </w:rPr>
        <w:t>șul</w:t>
      </w:r>
      <w:proofErr w:type="spellEnd"/>
      <w:r w:rsidR="00715567">
        <w:rPr>
          <w:rFonts w:ascii="Arial" w:hAnsi="Arial" w:cs="Arial"/>
          <w:sz w:val="24"/>
          <w:szCs w:val="24"/>
          <w:lang w:val="en-GB"/>
        </w:rPr>
        <w:t>’’</w:t>
      </w:r>
      <w:r w:rsidR="00715567">
        <w:rPr>
          <w:rFonts w:ascii="Arial" w:hAnsi="Arial" w:cs="Arial"/>
          <w:sz w:val="24"/>
          <w:szCs w:val="24"/>
        </w:rPr>
        <w:t xml:space="preserve">, răspunsul fetiței a fost </w:t>
      </w:r>
      <w:r w:rsidR="00715567" w:rsidRPr="004D2B78">
        <w:rPr>
          <w:rFonts w:ascii="Arial" w:hAnsi="Arial" w:cs="Arial"/>
          <w:b/>
          <w:sz w:val="24"/>
          <w:szCs w:val="24"/>
          <w:lang w:val="en-GB"/>
        </w:rPr>
        <w:t>‘’RIDURI’’</w:t>
      </w:r>
      <w:r w:rsidR="00715567">
        <w:rPr>
          <w:rFonts w:ascii="Arial" w:hAnsi="Arial" w:cs="Arial"/>
          <w:sz w:val="24"/>
          <w:szCs w:val="24"/>
        </w:rPr>
        <w:t xml:space="preserve">. Impresionați de profunzimea răspunsului ne-am concentrat atenția asupra acestor copii bolnavi tratați în clinica de </w:t>
      </w:r>
      <w:proofErr w:type="spellStart"/>
      <w:r w:rsidR="00715567">
        <w:rPr>
          <w:rFonts w:ascii="Arial" w:hAnsi="Arial" w:cs="Arial"/>
          <w:sz w:val="24"/>
          <w:szCs w:val="24"/>
        </w:rPr>
        <w:t>hemato</w:t>
      </w:r>
      <w:proofErr w:type="spellEnd"/>
      <w:r w:rsidR="00715567">
        <w:rPr>
          <w:rFonts w:ascii="Arial" w:hAnsi="Arial" w:cs="Arial"/>
          <w:sz w:val="24"/>
          <w:szCs w:val="24"/>
        </w:rPr>
        <w:t xml:space="preserve"> oncologie pediatrică.</w:t>
      </w:r>
    </w:p>
    <w:p w:rsidR="00715567" w:rsidRDefault="00715567" w:rsidP="004D2B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În luna</w:t>
      </w:r>
      <w:r w:rsidR="00654539">
        <w:rPr>
          <w:rFonts w:ascii="Arial" w:hAnsi="Arial" w:cs="Arial"/>
          <w:sz w:val="24"/>
          <w:szCs w:val="24"/>
        </w:rPr>
        <w:t xml:space="preserve"> mai </w:t>
      </w:r>
      <w:r w:rsidR="00242FBB">
        <w:rPr>
          <w:rFonts w:ascii="Arial" w:hAnsi="Arial" w:cs="Arial"/>
          <w:sz w:val="24"/>
          <w:szCs w:val="24"/>
        </w:rPr>
        <w:t xml:space="preserve"> 2011 </w:t>
      </w:r>
      <w:r w:rsidR="00654539">
        <w:rPr>
          <w:rFonts w:ascii="Arial" w:hAnsi="Arial" w:cs="Arial"/>
          <w:sz w:val="24"/>
          <w:szCs w:val="24"/>
        </w:rPr>
        <w:t xml:space="preserve">împreună cu actori de la Teatrul Național am creat un moment artistic în incinta spitalului numit </w:t>
      </w:r>
      <w:r w:rsidR="00654539">
        <w:rPr>
          <w:rFonts w:ascii="Arial" w:hAnsi="Arial" w:cs="Arial"/>
          <w:sz w:val="24"/>
          <w:szCs w:val="24"/>
          <w:lang w:val="en-GB"/>
        </w:rPr>
        <w:t>‘’</w:t>
      </w:r>
      <w:r w:rsidR="00654539">
        <w:rPr>
          <w:rFonts w:ascii="Arial" w:hAnsi="Arial" w:cs="Arial"/>
          <w:sz w:val="24"/>
          <w:szCs w:val="24"/>
        </w:rPr>
        <w:t xml:space="preserve">Clinic </w:t>
      </w:r>
      <w:proofErr w:type="spellStart"/>
      <w:r w:rsidR="00654539">
        <w:rPr>
          <w:rFonts w:ascii="Arial" w:hAnsi="Arial" w:cs="Arial"/>
          <w:sz w:val="24"/>
          <w:szCs w:val="24"/>
        </w:rPr>
        <w:t>Clown</w:t>
      </w:r>
      <w:proofErr w:type="spellEnd"/>
      <w:r w:rsidR="00654539">
        <w:rPr>
          <w:rFonts w:ascii="Arial" w:hAnsi="Arial" w:cs="Arial"/>
          <w:sz w:val="24"/>
          <w:szCs w:val="24"/>
        </w:rPr>
        <w:t>’’ pentru copii internați la clinica de pediatrie.</w:t>
      </w:r>
    </w:p>
    <w:tbl>
      <w:tblPr>
        <w:tblStyle w:val="Tabelgril"/>
        <w:tblW w:w="8500" w:type="dxa"/>
        <w:tblLook w:val="04A0" w:firstRow="1" w:lastRow="0" w:firstColumn="1" w:lastColumn="0" w:noHBand="0" w:noVBand="1"/>
      </w:tblPr>
      <w:tblGrid>
        <w:gridCol w:w="4206"/>
        <w:gridCol w:w="4294"/>
      </w:tblGrid>
      <w:tr w:rsidR="00654539" w:rsidTr="00242FBB">
        <w:trPr>
          <w:trHeight w:val="3389"/>
        </w:trPr>
        <w:tc>
          <w:tcPr>
            <w:tcW w:w="4206" w:type="dxa"/>
          </w:tcPr>
          <w:p w:rsidR="00654539" w:rsidRDefault="00654539">
            <w:pPr>
              <w:rPr>
                <w:noProof/>
                <w:lang w:val="en-GB" w:eastAsia="en-GB"/>
              </w:rPr>
            </w:pPr>
          </w:p>
          <w:p w:rsidR="00654539" w:rsidRDefault="00654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8530AD4" wp14:editId="2B5E887D">
                  <wp:extent cx="2533818" cy="1812324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802" t="3834" r="15059" b="6986"/>
                          <a:stretch/>
                        </pic:blipFill>
                        <pic:spPr bwMode="auto">
                          <a:xfrm>
                            <a:off x="0" y="0"/>
                            <a:ext cx="2543311" cy="181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</w:tcPr>
          <w:p w:rsidR="00654539" w:rsidRDefault="00654539">
            <w:pPr>
              <w:rPr>
                <w:noProof/>
                <w:lang w:val="en-GB" w:eastAsia="en-GB"/>
              </w:rPr>
            </w:pPr>
          </w:p>
          <w:p w:rsidR="00654539" w:rsidRDefault="00654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1F71B24" wp14:editId="0CA477F5">
                  <wp:extent cx="2570205" cy="1854835"/>
                  <wp:effectExtent l="0" t="0" r="1905" b="0"/>
                  <wp:docPr id="2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550" t="3322" r="14542" b="3421"/>
                          <a:stretch/>
                        </pic:blipFill>
                        <pic:spPr bwMode="auto">
                          <a:xfrm>
                            <a:off x="0" y="0"/>
                            <a:ext cx="2624202" cy="189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FBB" w:rsidRDefault="00242FBB">
      <w:pPr>
        <w:rPr>
          <w:rFonts w:ascii="Arial" w:hAnsi="Arial" w:cs="Arial"/>
          <w:sz w:val="24"/>
          <w:szCs w:val="24"/>
        </w:rPr>
      </w:pPr>
    </w:p>
    <w:p w:rsidR="00242FBB" w:rsidRDefault="00242FBB" w:rsidP="008730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În urma acestui eveniment am purtat discuții cu doamna profesor doctor Baghiu Despina , </w:t>
      </w:r>
      <w:r w:rsidR="008730B8">
        <w:rPr>
          <w:rFonts w:ascii="Arial" w:hAnsi="Arial" w:cs="Arial"/>
          <w:sz w:val="24"/>
          <w:szCs w:val="24"/>
        </w:rPr>
        <w:t xml:space="preserve"> șef Clinica de </w:t>
      </w:r>
      <w:proofErr w:type="spellStart"/>
      <w:r w:rsidR="008730B8">
        <w:rPr>
          <w:rFonts w:ascii="Arial" w:hAnsi="Arial" w:cs="Arial"/>
          <w:sz w:val="24"/>
          <w:szCs w:val="24"/>
        </w:rPr>
        <w:t>Hemato</w:t>
      </w:r>
      <w:proofErr w:type="spellEnd"/>
      <w:r w:rsidR="008730B8">
        <w:rPr>
          <w:rFonts w:ascii="Arial" w:hAnsi="Arial" w:cs="Arial"/>
          <w:sz w:val="24"/>
          <w:szCs w:val="24"/>
        </w:rPr>
        <w:t xml:space="preserve"> Oncologie Pediatrică, </w:t>
      </w:r>
      <w:r>
        <w:rPr>
          <w:rFonts w:ascii="Arial" w:hAnsi="Arial" w:cs="Arial"/>
          <w:sz w:val="24"/>
          <w:szCs w:val="24"/>
        </w:rPr>
        <w:t>care a povestit ce lipsuri au în tratamentul acestor copii. Lipsa unor paturi speciale și echipamente medicale.</w:t>
      </w:r>
    </w:p>
    <w:p w:rsidR="00242FBB" w:rsidRDefault="00242FBB" w:rsidP="008730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Pentru a acoperi o parte din aceste lipsuri împreună cu conducerea Teatrului Național am organizat un eveniment caritabil de colectare de fonduri. </w:t>
      </w:r>
    </w:p>
    <w:p w:rsidR="00242FBB" w:rsidRPr="008730B8" w:rsidRDefault="00242FBB" w:rsidP="008730B8">
      <w:pPr>
        <w:jc w:val="both"/>
        <w:rPr>
          <w:rFonts w:ascii="Arial" w:hAnsi="Arial" w:cs="Arial"/>
          <w:sz w:val="24"/>
          <w:szCs w:val="24"/>
        </w:rPr>
      </w:pPr>
      <w:r w:rsidRPr="008730B8">
        <w:rPr>
          <w:rFonts w:ascii="Arial" w:hAnsi="Arial" w:cs="Arial"/>
          <w:sz w:val="24"/>
          <w:szCs w:val="24"/>
        </w:rPr>
        <w:t xml:space="preserve">În 13 decembrie a avut loc spectacolul de teatru ‘’Căsătoria‘’ de Gogol, în urma căruia s-au adunat 4900 de lei. </w:t>
      </w:r>
    </w:p>
    <w:p w:rsidR="00242FBB" w:rsidRPr="008730B8" w:rsidRDefault="00242FBB" w:rsidP="008730B8">
      <w:pPr>
        <w:jc w:val="both"/>
        <w:rPr>
          <w:rFonts w:ascii="Arial" w:hAnsi="Arial" w:cs="Arial"/>
          <w:sz w:val="24"/>
          <w:szCs w:val="24"/>
        </w:rPr>
      </w:pPr>
      <w:r w:rsidRPr="008730B8">
        <w:rPr>
          <w:rFonts w:ascii="Arial" w:hAnsi="Arial" w:cs="Arial"/>
          <w:sz w:val="24"/>
          <w:szCs w:val="24"/>
        </w:rPr>
        <w:t xml:space="preserve">Suma în totalitate a fost predată de către avocat Dragoș </w:t>
      </w:r>
      <w:proofErr w:type="spellStart"/>
      <w:r w:rsidRPr="008730B8">
        <w:rPr>
          <w:rFonts w:ascii="Arial" w:hAnsi="Arial" w:cs="Arial"/>
          <w:sz w:val="24"/>
          <w:szCs w:val="24"/>
        </w:rPr>
        <w:t>Măgerușan</w:t>
      </w:r>
      <w:proofErr w:type="spellEnd"/>
      <w:r w:rsidRPr="008730B8">
        <w:rPr>
          <w:rFonts w:ascii="Arial" w:hAnsi="Arial" w:cs="Arial"/>
          <w:sz w:val="24"/>
          <w:szCs w:val="24"/>
        </w:rPr>
        <w:t xml:space="preserve"> și notar public Logigan Maria care au fost </w:t>
      </w:r>
      <w:r w:rsidR="008730B8" w:rsidRPr="008730B8">
        <w:rPr>
          <w:rFonts w:ascii="Arial" w:hAnsi="Arial" w:cs="Arial"/>
          <w:sz w:val="24"/>
          <w:szCs w:val="24"/>
        </w:rPr>
        <w:t>supervizori ai corectitudinii colectării  și predării sumelor, Asociației Împreună pentru Copii cu Cancer.</w:t>
      </w:r>
    </w:p>
    <w:p w:rsidR="008730B8" w:rsidRPr="008730B8" w:rsidRDefault="00117C06" w:rsidP="008730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Ambulanța SAMARITANUS </w:t>
      </w:r>
      <w:r w:rsidR="008730B8" w:rsidRPr="008730B8">
        <w:rPr>
          <w:rFonts w:ascii="Arial" w:hAnsi="Arial" w:cs="Arial"/>
          <w:sz w:val="24"/>
          <w:szCs w:val="24"/>
        </w:rPr>
        <w:t xml:space="preserve"> a asigurat transportul echipamentelor cumpărate de către Asociația Împreună pentru Copii cu Cancer, din Marea Britanie prin plata Costurilor acestui transport efectuat de către firma </w:t>
      </w:r>
      <w:proofErr w:type="spellStart"/>
      <w:r w:rsidR="008730B8" w:rsidRPr="008730B8">
        <w:rPr>
          <w:rFonts w:ascii="Arial" w:hAnsi="Arial" w:cs="Arial"/>
          <w:sz w:val="24"/>
          <w:szCs w:val="24"/>
        </w:rPr>
        <w:t>Dacoda</w:t>
      </w:r>
      <w:proofErr w:type="spellEnd"/>
      <w:r w:rsidR="008730B8" w:rsidRPr="008730B8">
        <w:rPr>
          <w:rFonts w:ascii="Arial" w:hAnsi="Arial" w:cs="Arial"/>
          <w:sz w:val="24"/>
          <w:szCs w:val="24"/>
        </w:rPr>
        <w:t xml:space="preserve"> din București . Valoarea transportului a fost de </w:t>
      </w:r>
      <w:r w:rsidR="008730B8">
        <w:rPr>
          <w:rFonts w:ascii="Arial" w:hAnsi="Arial" w:cs="Arial"/>
          <w:sz w:val="24"/>
          <w:szCs w:val="24"/>
        </w:rPr>
        <w:t xml:space="preserve">1369.21 lei, fiind acoperită în totalitate de Ambulanța </w:t>
      </w:r>
      <w:proofErr w:type="spellStart"/>
      <w:r w:rsidR="008730B8">
        <w:rPr>
          <w:rFonts w:ascii="Arial" w:hAnsi="Arial" w:cs="Arial"/>
          <w:sz w:val="24"/>
          <w:szCs w:val="24"/>
        </w:rPr>
        <w:lastRenderedPageBreak/>
        <w:t>Samaritanus</w:t>
      </w:r>
      <w:proofErr w:type="spellEnd"/>
      <w:r w:rsidR="008730B8">
        <w:rPr>
          <w:rFonts w:ascii="Arial" w:hAnsi="Arial" w:cs="Arial"/>
          <w:sz w:val="24"/>
          <w:szCs w:val="24"/>
        </w:rPr>
        <w:t>.</w:t>
      </w:r>
      <w:r w:rsidR="00D81A22">
        <w:rPr>
          <w:rFonts w:ascii="Arial" w:hAnsi="Arial" w:cs="Arial"/>
          <w:sz w:val="24"/>
          <w:szCs w:val="24"/>
        </w:rPr>
        <w:t xml:space="preserve"> Asociația Samaritenilor din România a asigurat fondul de protocol pentru acest eveniment în valoare de 97,16 lei, din donație </w:t>
      </w:r>
      <w:r w:rsidR="00D81A22" w:rsidRPr="00D81A22">
        <w:rPr>
          <w:rFonts w:ascii="Arial" w:hAnsi="Arial" w:cs="Arial"/>
          <w:sz w:val="24"/>
          <w:szCs w:val="24"/>
        </w:rPr>
        <w:t>Varga Zsigmond</w:t>
      </w:r>
      <w:r w:rsidR="00D81A22">
        <w:rPr>
          <w:rFonts w:ascii="Arial" w:hAnsi="Arial" w:cs="Arial"/>
          <w:sz w:val="24"/>
          <w:szCs w:val="24"/>
        </w:rPr>
        <w:t>.</w:t>
      </w:r>
    </w:p>
    <w:p w:rsidR="001C62BF" w:rsidRPr="0019178F" w:rsidRDefault="008D7F6E">
      <w:pPr>
        <w:pStyle w:val="titlu2"/>
      </w:pPr>
      <w:bookmarkStart w:id="0" w:name="_Toc343790675"/>
      <w:r w:rsidRPr="0019178F">
        <w:t>Elemente operaționale</w:t>
      </w:r>
      <w:bookmarkEnd w:id="0"/>
    </w:p>
    <w:p w:rsidR="001C62BF" w:rsidRPr="00D81A22" w:rsidRDefault="00D81A22">
      <w:pPr>
        <w:rPr>
          <w:rFonts w:ascii="Arial" w:hAnsi="Arial" w:cs="Arial"/>
          <w:sz w:val="24"/>
          <w:szCs w:val="24"/>
        </w:rPr>
      </w:pPr>
      <w:r w:rsidRPr="00D81A22">
        <w:rPr>
          <w:rFonts w:ascii="Arial" w:hAnsi="Arial" w:cs="Arial"/>
          <w:sz w:val="24"/>
          <w:szCs w:val="24"/>
        </w:rPr>
        <w:t>Elemente operaționale pe acest</w:t>
      </w:r>
      <w:r>
        <w:rPr>
          <w:rFonts w:ascii="Arial" w:hAnsi="Arial" w:cs="Arial"/>
          <w:sz w:val="24"/>
          <w:szCs w:val="24"/>
        </w:rPr>
        <w:t xml:space="preserve"> </w:t>
      </w:r>
      <w:r w:rsidR="004D2B78">
        <w:rPr>
          <w:rFonts w:ascii="Arial" w:hAnsi="Arial" w:cs="Arial"/>
          <w:sz w:val="24"/>
          <w:szCs w:val="24"/>
        </w:rPr>
        <w:t xml:space="preserve"> proiect </w:t>
      </w:r>
      <w:r>
        <w:rPr>
          <w:rFonts w:ascii="Arial" w:hAnsi="Arial" w:cs="Arial"/>
          <w:sz w:val="24"/>
          <w:szCs w:val="24"/>
        </w:rPr>
        <w:t>nu se înregistrează, nefiind salarii plătite nimănui, evenimentul fiind asigurat de membrii ai asociației precum și actorii de la Teatrul Național care au prestat  în regim de voluntariat.</w:t>
      </w:r>
      <w:r w:rsidRPr="00D81A22">
        <w:rPr>
          <w:rFonts w:ascii="Arial" w:hAnsi="Arial" w:cs="Arial"/>
          <w:sz w:val="24"/>
          <w:szCs w:val="24"/>
        </w:rPr>
        <w:t xml:space="preserve"> </w:t>
      </w:r>
    </w:p>
    <w:p w:rsidR="001C62BF" w:rsidRPr="0019178F" w:rsidRDefault="00280196">
      <w:r>
        <w:rPr>
          <w:noProof/>
          <w:lang w:val="en-GB" w:eastAsia="en-GB"/>
        </w:rPr>
        <w:drawing>
          <wp:inline distT="0" distB="0" distL="0" distR="0">
            <wp:extent cx="5486400" cy="3200400"/>
            <wp:effectExtent l="0" t="0" r="0" b="0"/>
            <wp:docPr id="3" name="Diagramă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C62BF" w:rsidRPr="0019178F" w:rsidRDefault="008D7F6E">
      <w:pPr>
        <w:pStyle w:val="titlu2"/>
      </w:pPr>
      <w:bookmarkStart w:id="1" w:name="_Toc343790676"/>
      <w:r w:rsidRPr="0019178F">
        <w:t>Obiective</w:t>
      </w:r>
      <w:bookmarkEnd w:id="1"/>
    </w:p>
    <w:p w:rsidR="001C62BF" w:rsidRPr="00117C06" w:rsidRDefault="00280196" w:rsidP="00117C06">
      <w:pPr>
        <w:jc w:val="both"/>
        <w:rPr>
          <w:rFonts w:ascii="Arial" w:hAnsi="Arial" w:cs="Arial"/>
          <w:sz w:val="24"/>
          <w:szCs w:val="24"/>
        </w:rPr>
      </w:pPr>
      <w:r w:rsidRPr="00117C06">
        <w:rPr>
          <w:rFonts w:ascii="Arial" w:hAnsi="Arial" w:cs="Arial"/>
          <w:sz w:val="24"/>
          <w:szCs w:val="24"/>
        </w:rPr>
        <w:t>Obiectivul a fost îmbunătățirea calității  actului medical pentru copii bolnavi de leucemie</w:t>
      </w:r>
      <w:r w:rsidR="00117C06">
        <w:rPr>
          <w:rFonts w:ascii="Arial" w:hAnsi="Arial" w:cs="Arial"/>
          <w:sz w:val="24"/>
          <w:szCs w:val="24"/>
        </w:rPr>
        <w:t>.</w:t>
      </w:r>
    </w:p>
    <w:p w:rsidR="001C62BF" w:rsidRDefault="005651FC">
      <w:pPr>
        <w:pStyle w:val="titlu2"/>
      </w:pPr>
      <w:r>
        <w:t>Capitol Statutar</w:t>
      </w:r>
    </w:p>
    <w:p w:rsidR="009352AE" w:rsidRDefault="005651FC" w:rsidP="009352AE">
      <w:pPr>
        <w:jc w:val="both"/>
        <w:rPr>
          <w:rFonts w:ascii="Arial" w:hAnsi="Arial" w:cs="Arial"/>
          <w:sz w:val="24"/>
          <w:szCs w:val="24"/>
        </w:rPr>
      </w:pPr>
      <w:r w:rsidRPr="005651FC">
        <w:rPr>
          <w:rFonts w:ascii="Arial" w:hAnsi="Arial" w:cs="Arial"/>
          <w:sz w:val="24"/>
          <w:szCs w:val="24"/>
        </w:rPr>
        <w:t xml:space="preserve">Evenimentul se încadrează </w:t>
      </w:r>
      <w:r>
        <w:rPr>
          <w:rFonts w:ascii="Arial" w:hAnsi="Arial" w:cs="Arial"/>
          <w:sz w:val="24"/>
          <w:szCs w:val="24"/>
        </w:rPr>
        <w:t xml:space="preserve">în </w:t>
      </w:r>
    </w:p>
    <w:p w:rsidR="005651FC" w:rsidRDefault="005651FC" w:rsidP="00117C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art.4 din STATUT  - Scopul asociației </w:t>
      </w:r>
      <w:r w:rsidR="009352AE">
        <w:rPr>
          <w:rFonts w:ascii="Arial" w:hAnsi="Arial" w:cs="Arial"/>
          <w:sz w:val="24"/>
          <w:szCs w:val="24"/>
        </w:rPr>
        <w:t xml:space="preserve">. Asociația se înființează în scopul desfășurării de activități de colectare de fonduri, din sponsorizări ,închirieri, cotizații, donații, sau din alte surse în vederea îmbunătățirii și promovării educației medicale și </w:t>
      </w:r>
      <w:proofErr w:type="spellStart"/>
      <w:r w:rsidR="009352AE">
        <w:rPr>
          <w:rFonts w:ascii="Arial" w:hAnsi="Arial" w:cs="Arial"/>
          <w:sz w:val="24"/>
          <w:szCs w:val="24"/>
        </w:rPr>
        <w:t>socio</w:t>
      </w:r>
      <w:proofErr w:type="spellEnd"/>
      <w:r w:rsidR="009352AE">
        <w:rPr>
          <w:rFonts w:ascii="Arial" w:hAnsi="Arial" w:cs="Arial"/>
          <w:sz w:val="24"/>
          <w:szCs w:val="24"/>
        </w:rPr>
        <w:t>-profesionale pentru ridicare calității vieții, refacerea sănătății fizice și psihice, ajutorarea copiilor abandonați ,a pensionarilor sau a altor categorii de persoane... .</w:t>
      </w:r>
    </w:p>
    <w:p w:rsidR="009352AE" w:rsidRPr="005651FC" w:rsidRDefault="009352AE" w:rsidP="009352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art.5  alin  f. </w:t>
      </w:r>
    </w:p>
    <w:p w:rsidR="001C62BF" w:rsidRPr="0019178F" w:rsidRDefault="008D7F6E">
      <w:pPr>
        <w:pStyle w:val="titlu2"/>
      </w:pPr>
      <w:bookmarkStart w:id="2" w:name="_Toc343790678"/>
      <w:r w:rsidRPr="0019178F">
        <w:t>Cheia succesului</w:t>
      </w:r>
      <w:bookmarkEnd w:id="2"/>
    </w:p>
    <w:p w:rsidR="001C62BF" w:rsidRPr="00215AD0" w:rsidRDefault="00215AD0">
      <w:pPr>
        <w:rPr>
          <w:rFonts w:ascii="Arial" w:hAnsi="Arial" w:cs="Arial"/>
          <w:sz w:val="24"/>
          <w:szCs w:val="24"/>
        </w:rPr>
      </w:pPr>
      <w:r w:rsidRPr="00215AD0">
        <w:rPr>
          <w:rFonts w:ascii="Arial" w:hAnsi="Arial" w:cs="Arial"/>
          <w:sz w:val="24"/>
          <w:szCs w:val="24"/>
        </w:rPr>
        <w:t>Transparența totală a</w:t>
      </w:r>
      <w:r w:rsidR="005651FC">
        <w:rPr>
          <w:rFonts w:ascii="Arial" w:hAnsi="Arial" w:cs="Arial"/>
          <w:sz w:val="24"/>
          <w:szCs w:val="24"/>
        </w:rPr>
        <w:t xml:space="preserve"> </w:t>
      </w:r>
      <w:r w:rsidRPr="00215AD0">
        <w:rPr>
          <w:rFonts w:ascii="Arial" w:hAnsi="Arial" w:cs="Arial"/>
          <w:sz w:val="24"/>
          <w:szCs w:val="24"/>
        </w:rPr>
        <w:t>tuturor etapelor</w:t>
      </w:r>
    </w:p>
    <w:p w:rsidR="001C62BF" w:rsidRPr="0019178F" w:rsidRDefault="001C62BF"/>
    <w:p w:rsidR="001C62BF" w:rsidRPr="0019178F" w:rsidRDefault="008D7F6E">
      <w:pPr>
        <w:pStyle w:val="titlu2"/>
      </w:pPr>
      <w:bookmarkStart w:id="3" w:name="_Toc343790681"/>
      <w:r w:rsidRPr="0019178F">
        <w:t>Locație</w:t>
      </w:r>
      <w:bookmarkEnd w:id="3"/>
    </w:p>
    <w:p w:rsidR="001C62BF" w:rsidRPr="00215AD0" w:rsidRDefault="00215AD0">
      <w:pPr>
        <w:rPr>
          <w:rFonts w:ascii="Arial" w:hAnsi="Arial" w:cs="Arial"/>
          <w:sz w:val="24"/>
          <w:szCs w:val="24"/>
        </w:rPr>
      </w:pPr>
      <w:r w:rsidRPr="00215AD0">
        <w:rPr>
          <w:rFonts w:ascii="Arial" w:hAnsi="Arial" w:cs="Arial"/>
          <w:sz w:val="24"/>
          <w:szCs w:val="24"/>
        </w:rPr>
        <w:t>Loc</w:t>
      </w:r>
      <w:r>
        <w:rPr>
          <w:rFonts w:ascii="Arial" w:hAnsi="Arial" w:cs="Arial"/>
          <w:sz w:val="24"/>
          <w:szCs w:val="24"/>
        </w:rPr>
        <w:t>ația evenimentului a fost la Teatrul Național din Târgu Mureș</w:t>
      </w:r>
      <w:r w:rsidR="00117C06">
        <w:rPr>
          <w:rFonts w:ascii="Arial" w:hAnsi="Arial" w:cs="Arial"/>
          <w:sz w:val="24"/>
          <w:szCs w:val="24"/>
        </w:rPr>
        <w:t>.</w:t>
      </w:r>
    </w:p>
    <w:p w:rsidR="001C62BF" w:rsidRPr="0019178F" w:rsidRDefault="008D7F6E">
      <w:pPr>
        <w:pStyle w:val="titlu2"/>
      </w:pPr>
      <w:bookmarkStart w:id="4" w:name="_Toc343790685"/>
      <w:r w:rsidRPr="0019178F">
        <w:t>Furnizori</w:t>
      </w:r>
      <w:bookmarkEnd w:id="4"/>
    </w:p>
    <w:p w:rsidR="001C62BF" w:rsidRPr="005651FC" w:rsidRDefault="00215AD0">
      <w:pPr>
        <w:rPr>
          <w:rFonts w:ascii="Arial" w:hAnsi="Arial" w:cs="Arial"/>
          <w:sz w:val="24"/>
          <w:szCs w:val="24"/>
        </w:rPr>
      </w:pPr>
      <w:r w:rsidRPr="005651FC">
        <w:rPr>
          <w:rFonts w:ascii="Arial" w:hAnsi="Arial" w:cs="Arial"/>
          <w:sz w:val="24"/>
          <w:szCs w:val="24"/>
        </w:rPr>
        <w:t>S</w:t>
      </w:r>
      <w:r w:rsidR="00117C06">
        <w:rPr>
          <w:rFonts w:ascii="Arial" w:hAnsi="Arial" w:cs="Arial"/>
          <w:sz w:val="24"/>
          <w:szCs w:val="24"/>
        </w:rPr>
        <w:t xml:space="preserve">P SERVICES din Marea Britanie ,  </w:t>
      </w:r>
      <w:proofErr w:type="spellStart"/>
      <w:r w:rsidR="00117C06">
        <w:rPr>
          <w:rFonts w:ascii="Arial" w:hAnsi="Arial" w:cs="Arial"/>
          <w:sz w:val="24"/>
          <w:szCs w:val="24"/>
        </w:rPr>
        <w:t>Prescon</w:t>
      </w:r>
      <w:proofErr w:type="spellEnd"/>
      <w:r w:rsidR="00117C06">
        <w:rPr>
          <w:rFonts w:ascii="Arial" w:hAnsi="Arial" w:cs="Arial"/>
          <w:sz w:val="24"/>
          <w:szCs w:val="24"/>
        </w:rPr>
        <w:t xml:space="preserve"> Mureș și TIMKO B</w:t>
      </w:r>
      <w:r w:rsidRPr="005651FC">
        <w:rPr>
          <w:rFonts w:ascii="Arial" w:hAnsi="Arial" w:cs="Arial"/>
          <w:sz w:val="24"/>
          <w:szCs w:val="24"/>
        </w:rPr>
        <w:t>rut</w:t>
      </w:r>
      <w:r w:rsidR="00117C06">
        <w:rPr>
          <w:rFonts w:ascii="Arial" w:hAnsi="Arial" w:cs="Arial"/>
          <w:sz w:val="24"/>
          <w:szCs w:val="24"/>
        </w:rPr>
        <w:t xml:space="preserve"> din Târgu Mureș</w:t>
      </w:r>
      <w:r w:rsidRPr="005651FC">
        <w:rPr>
          <w:rFonts w:ascii="Arial" w:hAnsi="Arial" w:cs="Arial"/>
          <w:sz w:val="24"/>
          <w:szCs w:val="24"/>
        </w:rPr>
        <w:t xml:space="preserve"> </w:t>
      </w:r>
      <w:r w:rsidR="00117C06">
        <w:rPr>
          <w:rFonts w:ascii="Arial" w:hAnsi="Arial" w:cs="Arial"/>
          <w:sz w:val="24"/>
          <w:szCs w:val="24"/>
        </w:rPr>
        <w:t>.</w:t>
      </w:r>
    </w:p>
    <w:p w:rsidR="001C62BF" w:rsidRPr="0019178F" w:rsidRDefault="008D7F6E">
      <w:pPr>
        <w:pStyle w:val="titlu2"/>
      </w:pPr>
      <w:bookmarkStart w:id="5" w:name="_Toc343790688"/>
      <w:r w:rsidRPr="0019178F">
        <w:t>Management</w:t>
      </w:r>
      <w:bookmarkEnd w:id="5"/>
    </w:p>
    <w:p w:rsidR="001C62BF" w:rsidRDefault="00215AD0">
      <w:pPr>
        <w:rPr>
          <w:rFonts w:ascii="Arial" w:hAnsi="Arial" w:cs="Arial"/>
          <w:sz w:val="24"/>
          <w:szCs w:val="24"/>
        </w:rPr>
      </w:pPr>
      <w:r w:rsidRPr="00215AD0">
        <w:rPr>
          <w:rFonts w:ascii="Arial" w:hAnsi="Arial" w:cs="Arial"/>
          <w:sz w:val="24"/>
          <w:szCs w:val="24"/>
        </w:rPr>
        <w:t>Ma</w:t>
      </w:r>
      <w:r>
        <w:rPr>
          <w:rFonts w:ascii="Arial" w:hAnsi="Arial" w:cs="Arial"/>
          <w:sz w:val="24"/>
          <w:szCs w:val="24"/>
        </w:rPr>
        <w:t xml:space="preserve">nager de proiect a fost </w:t>
      </w:r>
      <w:r w:rsidRPr="00215AD0">
        <w:rPr>
          <w:rFonts w:ascii="Arial" w:hAnsi="Arial" w:cs="Arial"/>
          <w:sz w:val="24"/>
          <w:szCs w:val="24"/>
        </w:rPr>
        <w:t>Varga Zsigmond</w:t>
      </w:r>
      <w:r>
        <w:rPr>
          <w:rFonts w:ascii="Arial" w:hAnsi="Arial" w:cs="Arial"/>
          <w:sz w:val="24"/>
          <w:szCs w:val="24"/>
        </w:rPr>
        <w:t xml:space="preserve"> și G</w:t>
      </w:r>
      <w:r>
        <w:rPr>
          <w:rFonts w:ascii="Arial" w:hAnsi="Arial" w:cs="Arial"/>
          <w:sz w:val="24"/>
          <w:szCs w:val="24"/>
          <w:lang w:val="hu-HU"/>
        </w:rPr>
        <w:t>áspárik Attila</w:t>
      </w:r>
      <w:r>
        <w:rPr>
          <w:rFonts w:ascii="Arial" w:hAnsi="Arial" w:cs="Arial"/>
          <w:sz w:val="24"/>
          <w:szCs w:val="24"/>
        </w:rPr>
        <w:t xml:space="preserve">, asistenți Costin </w:t>
      </w:r>
      <w:proofErr w:type="spellStart"/>
      <w:r>
        <w:rPr>
          <w:rFonts w:ascii="Arial" w:hAnsi="Arial" w:cs="Arial"/>
          <w:sz w:val="24"/>
          <w:szCs w:val="24"/>
        </w:rPr>
        <w:t>Gavază</w:t>
      </w:r>
      <w:proofErr w:type="spellEnd"/>
      <w:r>
        <w:rPr>
          <w:rFonts w:ascii="Arial" w:hAnsi="Arial" w:cs="Arial"/>
          <w:sz w:val="24"/>
          <w:szCs w:val="24"/>
        </w:rPr>
        <w:t xml:space="preserve"> , Varga Andrada și Varga Horațiu.</w:t>
      </w:r>
    </w:p>
    <w:p w:rsidR="004D2B78" w:rsidRDefault="004D2B78" w:rsidP="004D2B78">
      <w:pPr>
        <w:pStyle w:val="titlu2"/>
      </w:pPr>
      <w:r>
        <w:t>Voluntari</w:t>
      </w:r>
    </w:p>
    <w:p w:rsidR="00E82FAC" w:rsidRPr="00E82FAC" w:rsidRDefault="00E82FAC" w:rsidP="00E82FAC"/>
    <w:tbl>
      <w:tblPr>
        <w:tblStyle w:val="Tabelsfaturi"/>
        <w:tblW w:w="0" w:type="auto"/>
        <w:tblLook w:val="04A0" w:firstRow="1" w:lastRow="0" w:firstColumn="1" w:lastColumn="0" w:noHBand="0" w:noVBand="1"/>
      </w:tblPr>
      <w:tblGrid>
        <w:gridCol w:w="426"/>
        <w:gridCol w:w="3543"/>
        <w:gridCol w:w="987"/>
      </w:tblGrid>
      <w:tr w:rsidR="004D2B78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D2B78" w:rsidRDefault="004D2B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4D2B78" w:rsidRDefault="004D2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RAREȘ BUDILEANU </w:t>
            </w:r>
          </w:p>
        </w:tc>
        <w:tc>
          <w:tcPr>
            <w:tcW w:w="987" w:type="dxa"/>
          </w:tcPr>
          <w:p w:rsidR="004D2B78" w:rsidRDefault="004D2B78" w:rsidP="004D2B78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Actor</w:t>
            </w:r>
          </w:p>
        </w:tc>
      </w:tr>
      <w:tr w:rsidR="004D2B78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D2B78" w:rsidRDefault="004D2B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4D2B78" w:rsidRDefault="004D2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MIHAI CRĂCIUN </w:t>
            </w:r>
          </w:p>
        </w:tc>
        <w:tc>
          <w:tcPr>
            <w:tcW w:w="987" w:type="dxa"/>
          </w:tcPr>
          <w:p w:rsidR="004D2B78" w:rsidRDefault="004D2B78" w:rsidP="004D2B78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Actor</w:t>
            </w:r>
          </w:p>
        </w:tc>
      </w:tr>
      <w:tr w:rsidR="004D2B78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D2B78" w:rsidRDefault="004D2B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4D2B78" w:rsidRDefault="004D2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CSABA CIUGULITU</w:t>
            </w:r>
          </w:p>
        </w:tc>
        <w:tc>
          <w:tcPr>
            <w:tcW w:w="987" w:type="dxa"/>
          </w:tcPr>
          <w:p w:rsidR="004D2B78" w:rsidRDefault="004D2B78" w:rsidP="004D2B78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Actor</w:t>
            </w:r>
          </w:p>
        </w:tc>
      </w:tr>
      <w:tr w:rsidR="004D2B78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D2B78" w:rsidRDefault="004D2B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4D2B78" w:rsidRDefault="004D2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LUCHIAN PANTEA</w:t>
            </w:r>
          </w:p>
        </w:tc>
        <w:tc>
          <w:tcPr>
            <w:tcW w:w="987" w:type="dxa"/>
          </w:tcPr>
          <w:p w:rsidR="004D2B78" w:rsidRDefault="004D2B78" w:rsidP="004D2B78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Actor</w:t>
            </w:r>
          </w:p>
        </w:tc>
      </w:tr>
      <w:tr w:rsidR="004D2B78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D2B78" w:rsidRDefault="004D2B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4D2B78" w:rsidRDefault="004D2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ION VÂNTU </w:t>
            </w:r>
          </w:p>
        </w:tc>
        <w:tc>
          <w:tcPr>
            <w:tcW w:w="987" w:type="dxa"/>
          </w:tcPr>
          <w:p w:rsidR="004D2B78" w:rsidRDefault="004D2B78" w:rsidP="004D2B78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Actor</w:t>
            </w:r>
          </w:p>
        </w:tc>
      </w:tr>
      <w:tr w:rsidR="004D2B78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D2B78" w:rsidRDefault="004D2B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 </w:t>
            </w:r>
          </w:p>
        </w:tc>
        <w:tc>
          <w:tcPr>
            <w:tcW w:w="3543" w:type="dxa"/>
          </w:tcPr>
          <w:p w:rsidR="004D2B78" w:rsidRDefault="00E82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GEORGIANA GHERGU </w:t>
            </w:r>
          </w:p>
        </w:tc>
        <w:tc>
          <w:tcPr>
            <w:tcW w:w="987" w:type="dxa"/>
          </w:tcPr>
          <w:p w:rsidR="004D2B78" w:rsidRDefault="00E82FAC" w:rsidP="004D2B78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Actor </w:t>
            </w:r>
          </w:p>
        </w:tc>
      </w:tr>
      <w:tr w:rsidR="00E82FAC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82FAC" w:rsidRDefault="00E82F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543" w:type="dxa"/>
          </w:tcPr>
          <w:p w:rsidR="00E82FAC" w:rsidRDefault="00E82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MIHAELA MIHAI </w:t>
            </w:r>
          </w:p>
        </w:tc>
        <w:tc>
          <w:tcPr>
            <w:tcW w:w="987" w:type="dxa"/>
          </w:tcPr>
          <w:p w:rsidR="00E82FAC" w:rsidRDefault="00E82FAC" w:rsidP="004D2B78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Actor </w:t>
            </w:r>
          </w:p>
        </w:tc>
      </w:tr>
      <w:tr w:rsidR="00E82FAC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82FAC" w:rsidRDefault="00E82F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543" w:type="dxa"/>
          </w:tcPr>
          <w:p w:rsidR="00E82FAC" w:rsidRDefault="00E82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GABRIELA BACALI </w:t>
            </w:r>
          </w:p>
        </w:tc>
        <w:tc>
          <w:tcPr>
            <w:tcW w:w="987" w:type="dxa"/>
          </w:tcPr>
          <w:p w:rsidR="00E82FAC" w:rsidRDefault="00E82FAC" w:rsidP="004D2B78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Actor</w:t>
            </w:r>
          </w:p>
        </w:tc>
      </w:tr>
      <w:tr w:rsidR="00E82FAC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82FAC" w:rsidRDefault="00E82F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9. </w:t>
            </w:r>
          </w:p>
        </w:tc>
        <w:tc>
          <w:tcPr>
            <w:tcW w:w="3543" w:type="dxa"/>
          </w:tcPr>
          <w:p w:rsidR="00E82FAC" w:rsidRPr="00E82FAC" w:rsidRDefault="00E82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SANDRA O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`</w:t>
            </w:r>
            <w:r>
              <w:rPr>
                <w:rFonts w:ascii="Arial" w:hAnsi="Arial" w:cs="Arial"/>
                <w:sz w:val="24"/>
                <w:szCs w:val="24"/>
              </w:rPr>
              <w:t xml:space="preserve">CONNOR </w:t>
            </w:r>
          </w:p>
        </w:tc>
        <w:tc>
          <w:tcPr>
            <w:tcW w:w="987" w:type="dxa"/>
          </w:tcPr>
          <w:p w:rsidR="00E82FAC" w:rsidRDefault="00E82FAC" w:rsidP="00E82FAC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Medic </w:t>
            </w:r>
          </w:p>
        </w:tc>
      </w:tr>
      <w:tr w:rsidR="00E82FAC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82FAC" w:rsidRDefault="00E82F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3543" w:type="dxa"/>
          </w:tcPr>
          <w:p w:rsidR="00E82FAC" w:rsidRDefault="00E82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BUCUR MARCOS </w:t>
            </w:r>
          </w:p>
        </w:tc>
        <w:tc>
          <w:tcPr>
            <w:tcW w:w="987" w:type="dxa"/>
          </w:tcPr>
          <w:p w:rsidR="00E82FAC" w:rsidRDefault="00E82FAC" w:rsidP="00E82FAC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Medic</w:t>
            </w:r>
          </w:p>
        </w:tc>
      </w:tr>
      <w:tr w:rsidR="00E82FAC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82FAC" w:rsidRDefault="00E82F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3543" w:type="dxa"/>
          </w:tcPr>
          <w:p w:rsidR="00E82FAC" w:rsidRDefault="00E82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DRACEA CRINA </w:t>
            </w:r>
          </w:p>
        </w:tc>
        <w:tc>
          <w:tcPr>
            <w:tcW w:w="987" w:type="dxa"/>
          </w:tcPr>
          <w:p w:rsidR="00E82FAC" w:rsidRDefault="00E82FAC" w:rsidP="00E82FAC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Asis.med</w:t>
            </w:r>
            <w:proofErr w:type="spellEnd"/>
          </w:p>
        </w:tc>
      </w:tr>
      <w:tr w:rsidR="00E82FAC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82FAC" w:rsidRDefault="00E82F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12. </w:t>
            </w:r>
          </w:p>
        </w:tc>
        <w:tc>
          <w:tcPr>
            <w:tcW w:w="3543" w:type="dxa"/>
          </w:tcPr>
          <w:p w:rsidR="00E82FAC" w:rsidRDefault="00E82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PANTEA MIHAI </w:t>
            </w:r>
          </w:p>
        </w:tc>
        <w:tc>
          <w:tcPr>
            <w:tcW w:w="987" w:type="dxa"/>
          </w:tcPr>
          <w:p w:rsidR="00E82FAC" w:rsidRDefault="00E82FAC" w:rsidP="00E82FAC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Ambul</w:t>
            </w:r>
            <w:proofErr w:type="spellEnd"/>
          </w:p>
        </w:tc>
      </w:tr>
      <w:tr w:rsidR="00E82FAC" w:rsidTr="00E82F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82FAC" w:rsidRDefault="00E82FAC" w:rsidP="00E82FAC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3543" w:type="dxa"/>
          </w:tcPr>
          <w:p w:rsidR="00E82FAC" w:rsidRDefault="00E82F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FLORENTINA VARY</w:t>
            </w:r>
          </w:p>
        </w:tc>
        <w:tc>
          <w:tcPr>
            <w:tcW w:w="987" w:type="dxa"/>
          </w:tcPr>
          <w:p w:rsidR="00E82FAC" w:rsidRDefault="00E82FAC" w:rsidP="00E82FAC">
            <w:pPr>
              <w:ind w:left="116" w:hanging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PR.</w:t>
            </w:r>
          </w:p>
        </w:tc>
      </w:tr>
    </w:tbl>
    <w:p w:rsidR="004D2B78" w:rsidRDefault="004D2B78">
      <w:pPr>
        <w:rPr>
          <w:rFonts w:ascii="Arial" w:hAnsi="Arial" w:cs="Arial"/>
          <w:sz w:val="24"/>
          <w:szCs w:val="24"/>
        </w:rPr>
      </w:pPr>
    </w:p>
    <w:p w:rsidR="00E82FAC" w:rsidRDefault="00E82FAC">
      <w:pPr>
        <w:rPr>
          <w:rFonts w:ascii="Arial" w:hAnsi="Arial" w:cs="Arial"/>
          <w:sz w:val="24"/>
          <w:szCs w:val="24"/>
        </w:rPr>
      </w:pPr>
    </w:p>
    <w:p w:rsidR="00E82FAC" w:rsidRDefault="00E82FAC">
      <w:pPr>
        <w:rPr>
          <w:rFonts w:ascii="Arial" w:hAnsi="Arial" w:cs="Arial"/>
          <w:sz w:val="24"/>
          <w:szCs w:val="24"/>
        </w:rPr>
      </w:pPr>
    </w:p>
    <w:p w:rsidR="00E82FAC" w:rsidRPr="00215AD0" w:rsidRDefault="00E82FAC">
      <w:pPr>
        <w:rPr>
          <w:rFonts w:ascii="Arial" w:hAnsi="Arial" w:cs="Arial"/>
          <w:sz w:val="24"/>
          <w:szCs w:val="24"/>
        </w:rPr>
      </w:pPr>
      <w:bookmarkStart w:id="6" w:name="_GoBack"/>
      <w:bookmarkEnd w:id="6"/>
    </w:p>
    <w:p w:rsidR="001C62BF" w:rsidRPr="0019178F" w:rsidRDefault="001C62BF">
      <w:pPr>
        <w:pStyle w:val="titlu2"/>
      </w:pPr>
    </w:p>
    <w:p w:rsidR="001C62BF" w:rsidRPr="005651FC" w:rsidRDefault="008D7F6E">
      <w:pPr>
        <w:pStyle w:val="titlu3"/>
        <w:rPr>
          <w:i w:val="0"/>
        </w:rPr>
      </w:pPr>
      <w:r w:rsidRPr="005651FC">
        <w:rPr>
          <w:i w:val="0"/>
        </w:rPr>
        <w:t>Publicitate și promovare</w:t>
      </w:r>
    </w:p>
    <w:p w:rsidR="001C62BF" w:rsidRPr="005651FC" w:rsidRDefault="005651FC">
      <w:pPr>
        <w:rPr>
          <w:rFonts w:ascii="Arial" w:hAnsi="Arial" w:cs="Arial"/>
          <w:sz w:val="24"/>
          <w:szCs w:val="24"/>
        </w:rPr>
      </w:pPr>
      <w:r w:rsidRPr="005651FC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onferință de presă la demararea proiectului și includerea postului teritorial de radio public în proiect ca partener media precum și postul privat de radio </w:t>
      </w:r>
      <w:proofErr w:type="spellStart"/>
      <w:r>
        <w:rPr>
          <w:rFonts w:ascii="Arial" w:hAnsi="Arial" w:cs="Arial"/>
          <w:sz w:val="24"/>
          <w:szCs w:val="24"/>
        </w:rPr>
        <w:t>GaGa</w:t>
      </w:r>
      <w:proofErr w:type="spellEnd"/>
      <w:r>
        <w:rPr>
          <w:rFonts w:ascii="Arial" w:hAnsi="Arial" w:cs="Arial"/>
          <w:sz w:val="24"/>
          <w:szCs w:val="24"/>
        </w:rPr>
        <w:t xml:space="preserve">  pentru mediatizare prin spot publicitar.</w:t>
      </w:r>
    </w:p>
    <w:p w:rsidR="001C62BF" w:rsidRPr="0019178F" w:rsidRDefault="001C62BF">
      <w:pPr>
        <w:pStyle w:val="titlu3"/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4383"/>
        <w:gridCol w:w="4634"/>
      </w:tblGrid>
      <w:tr w:rsidR="00D8183A" w:rsidTr="009352AE">
        <w:tc>
          <w:tcPr>
            <w:tcW w:w="4508" w:type="dxa"/>
          </w:tcPr>
          <w:p w:rsidR="009352AE" w:rsidRDefault="00D8183A">
            <w:r>
              <w:rPr>
                <w:noProof/>
                <w:lang w:val="en-GB" w:eastAsia="en-GB"/>
              </w:rPr>
              <w:drawing>
                <wp:inline distT="0" distB="0" distL="0" distR="0" wp14:anchorId="78EE6BA7" wp14:editId="3DE31047">
                  <wp:extent cx="2712802" cy="1779373"/>
                  <wp:effectExtent l="0" t="0" r="0" b="0"/>
                  <wp:docPr id="48" name="I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941" cy="179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:rsidR="009352AE" w:rsidRDefault="00D8183A">
            <w:r>
              <w:rPr>
                <w:noProof/>
                <w:lang w:val="en-GB" w:eastAsia="en-GB"/>
              </w:rPr>
              <w:drawing>
                <wp:inline distT="0" distB="0" distL="0" distR="0" wp14:anchorId="50D3F9D4" wp14:editId="28A5DC27">
                  <wp:extent cx="2875006" cy="1787525"/>
                  <wp:effectExtent l="0" t="0" r="1905" b="3175"/>
                  <wp:docPr id="49" name="I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646" cy="180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3A" w:rsidTr="009352AE">
        <w:tc>
          <w:tcPr>
            <w:tcW w:w="4508" w:type="dxa"/>
          </w:tcPr>
          <w:p w:rsidR="00D8183A" w:rsidRDefault="00D8183A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73A55B8" wp14:editId="19C43F5C">
                  <wp:extent cx="2679878" cy="1507524"/>
                  <wp:effectExtent l="0" t="0" r="6350" b="0"/>
                  <wp:docPr id="65" name="Imagin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337" cy="151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:rsidR="00D8183A" w:rsidRDefault="00D8183A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5E4C21" wp14:editId="54E2A79F">
                  <wp:extent cx="2874645" cy="1579880"/>
                  <wp:effectExtent l="0" t="0" r="1905" b="1270"/>
                  <wp:docPr id="66" name="Imagin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10" cy="15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2BF" w:rsidRDefault="001C62BF"/>
    <w:p w:rsidR="00396961" w:rsidRDefault="00396961" w:rsidP="00396961">
      <w:pPr>
        <w:pStyle w:val="titlu2"/>
      </w:pPr>
      <w:r>
        <w:t>Rezultate</w:t>
      </w:r>
    </w:p>
    <w:p w:rsidR="00396961" w:rsidRPr="00396961" w:rsidRDefault="00396961" w:rsidP="00396961">
      <w:pPr>
        <w:rPr>
          <w:rFonts w:ascii="Arial" w:hAnsi="Arial" w:cs="Arial"/>
          <w:sz w:val="24"/>
          <w:szCs w:val="24"/>
        </w:rPr>
      </w:pPr>
      <w:r w:rsidRPr="00396961">
        <w:rPr>
          <w:rFonts w:ascii="Arial" w:hAnsi="Arial" w:cs="Arial"/>
          <w:sz w:val="24"/>
          <w:szCs w:val="24"/>
        </w:rPr>
        <w:t xml:space="preserve">Anual 70 de copii beneficiază de </w:t>
      </w:r>
      <w:r>
        <w:rPr>
          <w:rFonts w:ascii="Arial" w:hAnsi="Arial" w:cs="Arial"/>
          <w:sz w:val="24"/>
          <w:szCs w:val="24"/>
        </w:rPr>
        <w:t>ajutorul nostru.</w:t>
      </w:r>
    </w:p>
    <w:p w:rsidR="00396961" w:rsidRDefault="00396961"/>
    <w:p w:rsidR="00396961" w:rsidRPr="0019178F" w:rsidRDefault="00396961"/>
    <w:sectPr w:rsidR="00396961" w:rsidRPr="0019178F" w:rsidSect="00573A4D">
      <w:footerReference w:type="default" r:id="rId18"/>
      <w:pgSz w:w="11907" w:h="16839" w:code="9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118" w:rsidRDefault="00055118">
      <w:pPr>
        <w:spacing w:after="0" w:line="240" w:lineRule="auto"/>
      </w:pPr>
      <w:r>
        <w:separator/>
      </w:r>
    </w:p>
  </w:endnote>
  <w:endnote w:type="continuationSeparator" w:id="0">
    <w:p w:rsidR="00055118" w:rsidRDefault="00055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C4B" w:rsidRDefault="00055118">
    <w:pPr>
      <w:pStyle w:val="subsol"/>
    </w:pPr>
    <w:sdt>
      <w:sdtPr>
        <w:alias w:val="Titlu"/>
        <w:tag w:val=""/>
        <w:id w:val="280004402"/>
        <w:placeholder>
          <w:docPart w:val="8684237FB0C34E05AA71BA4D133DCA1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D1E31">
          <w:t>‘’Să fim împreună în lupta pentru via</w:t>
        </w:r>
        <w:r w:rsidR="007D1E31">
          <w:rPr>
            <w:rFonts w:ascii="Calibri" w:hAnsi="Calibri" w:cs="Calibri"/>
          </w:rPr>
          <w:t>ț</w:t>
        </w:r>
        <w:r w:rsidR="007D1E31">
          <w:t>ă’’ – Colectare de fonduri pentru copii bolnavi de leucemie</w:t>
        </w:r>
      </w:sdtContent>
    </w:sdt>
    <w:r w:rsidR="00354C4B">
      <w:t xml:space="preserve"> </w:t>
    </w:r>
    <w:r w:rsidR="00117C06">
      <w:t>–</w:t>
    </w:r>
    <w:r w:rsidR="00354C4B">
      <w:t xml:space="preserve"> </w:t>
    </w:r>
    <w:sdt>
      <w:sdtPr>
        <w:alias w:val="Dată"/>
        <w:tag w:val=""/>
        <w:id w:val="-1976370188"/>
        <w:placeholder>
          <w:docPart w:val="048F669E4AA34B62BEB3AE507FADBCB6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1-12-13T00:00:00Z">
          <w:dateFormat w:val="MMMM yyyy"/>
          <w:lid w:val="ro-RO"/>
          <w:storeMappedDataAs w:val="dateTime"/>
          <w:calendar w:val="gregorian"/>
        </w:date>
      </w:sdtPr>
      <w:sdtEndPr/>
      <w:sdtContent>
        <w:r w:rsidR="00117C06">
          <w:t>decembrie 2011</w:t>
        </w:r>
      </w:sdtContent>
    </w:sdt>
    <w:r w:rsidR="00354C4B">
      <w:ptab w:relativeTo="margin" w:alignment="right" w:leader="none"/>
    </w:r>
    <w:r w:rsidR="00354C4B">
      <w:fldChar w:fldCharType="begin"/>
    </w:r>
    <w:r w:rsidR="00354C4B">
      <w:instrText>PAGE   \* MERGEFORMAT</w:instrText>
    </w:r>
    <w:r w:rsidR="00354C4B">
      <w:fldChar w:fldCharType="separate"/>
    </w:r>
    <w:r w:rsidR="00C079A1">
      <w:rPr>
        <w:noProof/>
      </w:rPr>
      <w:t>3</w:t>
    </w:r>
    <w:r w:rsidR="00354C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118" w:rsidRDefault="00055118">
      <w:pPr>
        <w:spacing w:after="0" w:line="240" w:lineRule="auto"/>
      </w:pPr>
      <w:r>
        <w:separator/>
      </w:r>
    </w:p>
  </w:footnote>
  <w:footnote w:type="continuationSeparator" w:id="0">
    <w:p w:rsidR="00055118" w:rsidRDefault="00055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35B5A"/>
    <w:multiLevelType w:val="hybridMultilevel"/>
    <w:tmpl w:val="1C0C43EA"/>
    <w:lvl w:ilvl="0" w:tplc="A7B6A1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8689B"/>
    <w:multiLevelType w:val="hybridMultilevel"/>
    <w:tmpl w:val="3076A67E"/>
    <w:lvl w:ilvl="0" w:tplc="A7D66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05FEF"/>
    <w:multiLevelType w:val="hybridMultilevel"/>
    <w:tmpl w:val="EF6ECEF0"/>
    <w:lvl w:ilvl="0" w:tplc="7F5A1D98">
      <w:start w:val="1"/>
      <w:numFmt w:val="upperRoman"/>
      <w:pStyle w:val="Cuprins1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56C24"/>
    <w:multiLevelType w:val="hybridMultilevel"/>
    <w:tmpl w:val="C8B68AA6"/>
    <w:lvl w:ilvl="0" w:tplc="7FFA4152">
      <w:start w:val="1"/>
      <w:numFmt w:val="upperRoman"/>
      <w:pStyle w:val="cuprins10"/>
      <w:lvlText w:val="%1.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11741"/>
    <w:multiLevelType w:val="hybridMultilevel"/>
    <w:tmpl w:val="89DA1A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C4B"/>
    <w:rsid w:val="00055118"/>
    <w:rsid w:val="000676D3"/>
    <w:rsid w:val="00117C06"/>
    <w:rsid w:val="001206A7"/>
    <w:rsid w:val="0019178F"/>
    <w:rsid w:val="0019572F"/>
    <w:rsid w:val="001C62BF"/>
    <w:rsid w:val="001F22A9"/>
    <w:rsid w:val="00215AD0"/>
    <w:rsid w:val="00242FBB"/>
    <w:rsid w:val="00280196"/>
    <w:rsid w:val="002B7D79"/>
    <w:rsid w:val="00336364"/>
    <w:rsid w:val="00341595"/>
    <w:rsid w:val="00354C4B"/>
    <w:rsid w:val="00396961"/>
    <w:rsid w:val="004D2B78"/>
    <w:rsid w:val="00525487"/>
    <w:rsid w:val="005651FC"/>
    <w:rsid w:val="00573A4D"/>
    <w:rsid w:val="005C3A1A"/>
    <w:rsid w:val="00654539"/>
    <w:rsid w:val="006B0106"/>
    <w:rsid w:val="006D0AB6"/>
    <w:rsid w:val="00715567"/>
    <w:rsid w:val="007C5AE5"/>
    <w:rsid w:val="007D1E31"/>
    <w:rsid w:val="007E719C"/>
    <w:rsid w:val="0081368F"/>
    <w:rsid w:val="008730B8"/>
    <w:rsid w:val="008C69B8"/>
    <w:rsid w:val="008D7F6E"/>
    <w:rsid w:val="009352AE"/>
    <w:rsid w:val="009E6C42"/>
    <w:rsid w:val="009E784C"/>
    <w:rsid w:val="00B41B3E"/>
    <w:rsid w:val="00B45ACE"/>
    <w:rsid w:val="00B84834"/>
    <w:rsid w:val="00C079A1"/>
    <w:rsid w:val="00D13E35"/>
    <w:rsid w:val="00D8183A"/>
    <w:rsid w:val="00D81A22"/>
    <w:rsid w:val="00DB4470"/>
    <w:rsid w:val="00E82FAC"/>
    <w:rsid w:val="00E853FC"/>
    <w:rsid w:val="00F332B2"/>
    <w:rsid w:val="00F7682F"/>
    <w:rsid w:val="00FF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826182"/>
  <w15:chartTrackingRefBased/>
  <w15:docId w15:val="{DAEB78CA-B1F7-4312-9FBC-71C5672C4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C483D" w:themeColor="text2"/>
        <w:lang w:val="ro-RO" w:eastAsia="ro-RO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titlu1">
    <w:name w:val="titlu 1"/>
    <w:basedOn w:val="Normal"/>
    <w:next w:val="Normal"/>
    <w:link w:val="Caractertitlu1"/>
    <w:uiPriority w:val="9"/>
    <w:qFormat/>
    <w:pPr>
      <w:keepNext/>
      <w:keepLines/>
      <w:pBdr>
        <w:bottom w:val="single" w:sz="8" w:space="0" w:color="FCDBDB" w:themeColor="accent1" w:themeTint="33"/>
      </w:pBdr>
      <w:spacing w:after="200"/>
      <w:outlineLvl w:val="0"/>
    </w:pPr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paragraph" w:customStyle="1" w:styleId="titlu2">
    <w:name w:val="titlu 2"/>
    <w:basedOn w:val="Normal"/>
    <w:next w:val="Normal"/>
    <w:link w:val="Caractertitlu2"/>
    <w:uiPriority w:val="9"/>
    <w:unhideWhenUsed/>
    <w:qFormat/>
    <w:rsid w:val="009E784C"/>
    <w:pPr>
      <w:keepNext/>
      <w:keepLines/>
      <w:spacing w:before="120" w:after="120" w:line="240" w:lineRule="auto"/>
      <w:outlineLvl w:val="1"/>
    </w:pPr>
    <w:rPr>
      <w:rFonts w:ascii="Calibri" w:hAnsi="Calibri"/>
      <w:b/>
      <w:bCs/>
      <w:sz w:val="26"/>
      <w:szCs w:val="26"/>
    </w:rPr>
  </w:style>
  <w:style w:type="paragraph" w:customStyle="1" w:styleId="titlu3">
    <w:name w:val="titlu 3"/>
    <w:basedOn w:val="Normal"/>
    <w:next w:val="Normal"/>
    <w:link w:val="Caractertitlu3"/>
    <w:uiPriority w:val="9"/>
    <w:unhideWhenUsed/>
    <w:qFormat/>
    <w:rsid w:val="0019572F"/>
    <w:pPr>
      <w:keepNext/>
      <w:keepLines/>
      <w:spacing w:before="40" w:after="0"/>
      <w:outlineLvl w:val="2"/>
    </w:pPr>
    <w:rPr>
      <w:rFonts w:ascii="Calibri" w:hAnsi="Calibri"/>
      <w:b/>
      <w:bCs/>
      <w:i/>
      <w:iCs/>
      <w:sz w:val="24"/>
      <w:szCs w:val="24"/>
    </w:rPr>
  </w:style>
  <w:style w:type="paragraph" w:customStyle="1" w:styleId="titlu4">
    <w:name w:val="titlu 4"/>
    <w:basedOn w:val="Normal"/>
    <w:next w:val="Normal"/>
    <w:link w:val="Caractertitlu4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customStyle="1" w:styleId="Sigl">
    <w:name w:val="Siglă"/>
    <w:basedOn w:val="Normal"/>
    <w:uiPriority w:val="99"/>
    <w:unhideWhenUsed/>
    <w:pPr>
      <w:spacing w:before="600"/>
    </w:pPr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paragraph" w:styleId="Titlu">
    <w:name w:val="Title"/>
    <w:basedOn w:val="Normal"/>
    <w:next w:val="Normal"/>
    <w:link w:val="TitluCaracter"/>
    <w:uiPriority w:val="10"/>
    <w:qFormat/>
    <w:pPr>
      <w:spacing w:after="600" w:line="240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96"/>
      <w:szCs w:val="96"/>
    </w:rPr>
  </w:style>
  <w:style w:type="character" w:customStyle="1" w:styleId="TitluCaracter">
    <w:name w:val="Titlu Caracter"/>
    <w:basedOn w:val="Fontdeparagrafimplicit"/>
    <w:link w:val="Titlu"/>
    <w:uiPriority w:val="10"/>
    <w:rPr>
      <w:rFonts w:asciiTheme="majorHAnsi" w:eastAsiaTheme="majorEastAsia" w:hAnsiTheme="majorHAnsi" w:cstheme="majorBidi"/>
      <w:color w:val="F24F4F" w:themeColor="accent1"/>
      <w:kern w:val="28"/>
      <w:sz w:val="96"/>
      <w:szCs w:val="96"/>
    </w:rPr>
  </w:style>
  <w:style w:type="paragraph" w:styleId="Subtitlu">
    <w:name w:val="Subtitle"/>
    <w:basedOn w:val="Normal"/>
    <w:next w:val="Normal"/>
    <w:link w:val="SubtitluCaracter"/>
    <w:uiPriority w:val="11"/>
    <w:qFormat/>
    <w:pPr>
      <w:numPr>
        <w:ilvl w:val="1"/>
      </w:numPr>
      <w:spacing w:after="0" w:line="240" w:lineRule="auto"/>
    </w:pPr>
    <w:rPr>
      <w:sz w:val="32"/>
      <w:szCs w:val="32"/>
    </w:rPr>
  </w:style>
  <w:style w:type="character" w:customStyle="1" w:styleId="SubtitluCaracter">
    <w:name w:val="Subtitlu Caracter"/>
    <w:basedOn w:val="Fontdeparagrafimplicit"/>
    <w:link w:val="Subtitlu"/>
    <w:uiPriority w:val="11"/>
    <w:rPr>
      <w:sz w:val="32"/>
      <w:szCs w:val="32"/>
    </w:rPr>
  </w:style>
  <w:style w:type="paragraph" w:styleId="Frspaiere">
    <w:name w:val="No Spacing"/>
    <w:uiPriority w:val="1"/>
    <w:qFormat/>
    <w:pPr>
      <w:spacing w:after="0" w:line="240" w:lineRule="auto"/>
    </w:pPr>
  </w:style>
  <w:style w:type="table" w:customStyle="1" w:styleId="Griltabel">
    <w:name w:val="Grilă tabel"/>
    <w:basedOn w:val="Tabel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iidecontact">
    <w:name w:val="Informații de contact"/>
    <w:basedOn w:val="Frspaiere"/>
    <w:qFormat/>
    <w:rPr>
      <w:color w:val="FFFFFF" w:themeColor="background1"/>
      <w:sz w:val="22"/>
      <w:szCs w:val="22"/>
    </w:rPr>
  </w:style>
  <w:style w:type="paragraph" w:customStyle="1" w:styleId="Spaiutabel">
    <w:name w:val="Spațiu tabel"/>
    <w:basedOn w:val="Frspaiere"/>
    <w:uiPriority w:val="99"/>
    <w:pPr>
      <w:spacing w:line="14" w:lineRule="exact"/>
    </w:pPr>
  </w:style>
  <w:style w:type="paragraph" w:customStyle="1" w:styleId="antet">
    <w:name w:val="antet"/>
    <w:basedOn w:val="Normal"/>
    <w:link w:val="Caracterantet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racterantet">
    <w:name w:val="Caracter antet"/>
    <w:basedOn w:val="Fontdeparagrafimplicit"/>
    <w:link w:val="antet"/>
    <w:uiPriority w:val="99"/>
  </w:style>
  <w:style w:type="paragraph" w:customStyle="1" w:styleId="subsol">
    <w:name w:val="subsol"/>
    <w:basedOn w:val="Normal"/>
    <w:link w:val="Caractersubsol"/>
    <w:uiPriority w:val="99"/>
    <w:unhideWhenUsed/>
    <w:qFormat/>
    <w:pPr>
      <w:spacing w:after="0" w:line="240" w:lineRule="auto"/>
    </w:pPr>
    <w:rPr>
      <w:rFonts w:asciiTheme="majorHAnsi" w:eastAsiaTheme="majorEastAsia" w:hAnsiTheme="majorHAnsi" w:cstheme="majorBidi"/>
      <w:caps/>
      <w:color w:val="F24F4F" w:themeColor="accent1"/>
      <w:sz w:val="16"/>
      <w:szCs w:val="16"/>
    </w:rPr>
  </w:style>
  <w:style w:type="character" w:customStyle="1" w:styleId="Caractersubsol">
    <w:name w:val="Caracter subsol"/>
    <w:basedOn w:val="Fontdeparagrafimplicit"/>
    <w:link w:val="subsol"/>
    <w:uiPriority w:val="99"/>
    <w:rPr>
      <w:rFonts w:asciiTheme="majorHAnsi" w:eastAsiaTheme="majorEastAsia" w:hAnsiTheme="majorHAnsi" w:cstheme="majorBidi"/>
      <w:caps/>
      <w:color w:val="F24F4F" w:themeColor="accent1"/>
      <w:sz w:val="16"/>
      <w:szCs w:val="16"/>
    </w:rPr>
  </w:style>
  <w:style w:type="character" w:customStyle="1" w:styleId="Caractertitlu1">
    <w:name w:val="Caracter titlu 1"/>
    <w:basedOn w:val="Fontdeparagrafimplicit"/>
    <w:link w:val="titlu1"/>
    <w:uiPriority w:val="9"/>
    <w:rPr>
      <w:rFonts w:asciiTheme="majorHAnsi" w:eastAsiaTheme="majorEastAsia" w:hAnsiTheme="majorHAnsi" w:cstheme="majorBidi"/>
      <w:color w:val="F24F4F" w:themeColor="accent1"/>
      <w:sz w:val="36"/>
      <w:szCs w:val="36"/>
    </w:rPr>
  </w:style>
  <w:style w:type="character" w:customStyle="1" w:styleId="Caractertitlu2">
    <w:name w:val="Caracter titlu 2"/>
    <w:basedOn w:val="Fontdeparagrafimplicit"/>
    <w:link w:val="titlu2"/>
    <w:uiPriority w:val="9"/>
    <w:rsid w:val="009E784C"/>
    <w:rPr>
      <w:rFonts w:ascii="Calibri" w:hAnsi="Calibri"/>
      <w:b/>
      <w:bCs/>
      <w:sz w:val="26"/>
      <w:szCs w:val="26"/>
    </w:rPr>
  </w:style>
  <w:style w:type="paragraph" w:styleId="Titlucuprins">
    <w:name w:val="TOC Heading"/>
    <w:aliases w:val="Stil titlu bară laterală"/>
    <w:basedOn w:val="titlu1"/>
    <w:next w:val="Normal"/>
    <w:uiPriority w:val="39"/>
    <w:unhideWhenUsed/>
    <w:qFormat/>
    <w:pPr>
      <w:pBdr>
        <w:bottom w:val="none" w:sz="0" w:space="0" w:color="auto"/>
      </w:pBdr>
      <w:spacing w:after="400"/>
      <w:outlineLvl w:val="9"/>
    </w:pPr>
    <w:rPr>
      <w:color w:val="DF1010" w:themeColor="accent1" w:themeShade="BF"/>
      <w:sz w:val="72"/>
      <w:szCs w:val="72"/>
    </w:rPr>
  </w:style>
  <w:style w:type="paragraph" w:customStyle="1" w:styleId="cuprins10">
    <w:name w:val="cuprins 1"/>
    <w:basedOn w:val="Normal"/>
    <w:next w:val="Normal"/>
    <w:autoRedefine/>
    <w:uiPriority w:val="39"/>
    <w:unhideWhenUsed/>
    <w:pPr>
      <w:numPr>
        <w:numId w:val="1"/>
      </w:numPr>
      <w:spacing w:after="140" w:line="240" w:lineRule="auto"/>
      <w:ind w:right="3240"/>
    </w:pPr>
    <w:rPr>
      <w:b/>
      <w:bCs/>
      <w:sz w:val="26"/>
      <w:szCs w:val="26"/>
    </w:rPr>
  </w:style>
  <w:style w:type="paragraph" w:customStyle="1" w:styleId="cuprins2">
    <w:name w:val="cuprins 2"/>
    <w:basedOn w:val="Normal"/>
    <w:next w:val="Normal"/>
    <w:autoRedefine/>
    <w:uiPriority w:val="39"/>
    <w:unhideWhenUsed/>
    <w:pPr>
      <w:tabs>
        <w:tab w:val="right" w:leader="dot" w:pos="9350"/>
      </w:tabs>
      <w:spacing w:after="100" w:line="240" w:lineRule="auto"/>
      <w:ind w:left="720" w:right="3240"/>
    </w:pPr>
    <w:rPr>
      <w:sz w:val="22"/>
      <w:szCs w:val="22"/>
    </w:rPr>
  </w:style>
  <w:style w:type="character" w:styleId="Hyperlink">
    <w:name w:val="Hyperlink"/>
    <w:basedOn w:val="Fontdeparagrafimplicit"/>
    <w:uiPriority w:val="99"/>
    <w:unhideWhenUsed/>
    <w:rPr>
      <w:color w:val="4C483D" w:themeColor="hyperlink"/>
      <w:u w:val="single"/>
    </w:rPr>
  </w:style>
  <w:style w:type="character" w:customStyle="1" w:styleId="Caractertitlu3">
    <w:name w:val="Caracter titlu 3"/>
    <w:basedOn w:val="Fontdeparagrafimplicit"/>
    <w:link w:val="titlu3"/>
    <w:uiPriority w:val="9"/>
    <w:rsid w:val="0019572F"/>
    <w:rPr>
      <w:rFonts w:ascii="Calibri" w:hAnsi="Calibri"/>
      <w:b/>
      <w:bCs/>
      <w:i/>
      <w:iCs/>
      <w:sz w:val="24"/>
      <w:szCs w:val="24"/>
    </w:rPr>
  </w:style>
  <w:style w:type="paragraph" w:customStyle="1" w:styleId="Siglalt">
    <w:name w:val="Siglă alt."/>
    <w:basedOn w:val="Normal"/>
    <w:uiPriority w:val="99"/>
    <w:unhideWhenUsed/>
    <w:pPr>
      <w:spacing w:before="720" w:line="240" w:lineRule="auto"/>
      <w:ind w:left="720"/>
    </w:pPr>
  </w:style>
  <w:style w:type="paragraph" w:customStyle="1" w:styleId="Subsolalt">
    <w:name w:val="Subsol alt."/>
    <w:basedOn w:val="Normal"/>
    <w:uiPriority w:val="99"/>
    <w:unhideWhenUsed/>
    <w:qFormat/>
    <w:rsid w:val="006B0106"/>
    <w:pPr>
      <w:spacing w:after="0" w:line="240" w:lineRule="auto"/>
    </w:pPr>
    <w:rPr>
      <w:rFonts w:ascii="Calibri" w:hAnsi="Calibri"/>
      <w:i/>
      <w:iCs/>
      <w:sz w:val="18"/>
      <w:szCs w:val="18"/>
    </w:rPr>
  </w:style>
  <w:style w:type="table" w:customStyle="1" w:styleId="Tabelsfaturi">
    <w:name w:val="Tabel sfaturi"/>
    <w:basedOn w:val="TabelNormal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extsfat">
    <w:name w:val="Text sfat"/>
    <w:basedOn w:val="Normal"/>
    <w:uiPriority w:val="99"/>
    <w:rsid w:val="009E784C"/>
    <w:pPr>
      <w:spacing w:before="160" w:after="160" w:line="264" w:lineRule="auto"/>
      <w:ind w:right="576"/>
    </w:pPr>
    <w:rPr>
      <w:rFonts w:ascii="Calibri" w:eastAsiaTheme="majorEastAsia" w:hAnsi="Calibri" w:cstheme="majorBidi"/>
      <w:i/>
      <w:iCs/>
      <w:sz w:val="18"/>
      <w:szCs w:val="16"/>
    </w:rPr>
  </w:style>
  <w:style w:type="paragraph" w:customStyle="1" w:styleId="Pictogram">
    <w:name w:val="Pictogramă"/>
    <w:basedOn w:val="Normal"/>
    <w:uiPriority w:val="99"/>
    <w:unhideWhenUsed/>
    <w:qFormat/>
    <w:pPr>
      <w:spacing w:before="160" w:after="160" w:line="240" w:lineRule="auto"/>
      <w:jc w:val="center"/>
    </w:pPr>
  </w:style>
  <w:style w:type="character" w:customStyle="1" w:styleId="Caractertitlu4">
    <w:name w:val="Caracter titlu 4"/>
    <w:basedOn w:val="Fontdeparagrafimplicit"/>
    <w:link w:val="titlu4"/>
    <w:uiPriority w:val="9"/>
    <w:semiHidden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table" w:customStyle="1" w:styleId="Tabelfinanciar">
    <w:name w:val="Tabel financiar"/>
    <w:basedOn w:val="TabelNormal"/>
    <w:uiPriority w:val="99"/>
    <w:pPr>
      <w:spacing w:before="60" w:after="60" w:line="240" w:lineRule="auto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shd w:val="clear" w:color="auto" w:fill="F24F4F" w:themeFill="accent1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paragraph" w:customStyle="1" w:styleId="cuprins3">
    <w:name w:val="cuprins 3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customStyle="1" w:styleId="cuprins4">
    <w:name w:val="cuprins 4"/>
    <w:basedOn w:val="Normal"/>
    <w:next w:val="Normal"/>
    <w:autoRedefine/>
    <w:uiPriority w:val="39"/>
    <w:semiHidden/>
    <w:unhideWhenUsed/>
    <w:pPr>
      <w:spacing w:after="100"/>
      <w:ind w:left="720" w:right="3240"/>
    </w:pPr>
  </w:style>
  <w:style w:type="paragraph" w:styleId="Cuprins1">
    <w:name w:val="toc 1"/>
    <w:basedOn w:val="Normal"/>
    <w:next w:val="Normal"/>
    <w:autoRedefine/>
    <w:uiPriority w:val="39"/>
    <w:unhideWhenUsed/>
    <w:rsid w:val="00B41B3E"/>
    <w:pPr>
      <w:numPr>
        <w:numId w:val="4"/>
      </w:numPr>
      <w:tabs>
        <w:tab w:val="right" w:leader="dot" w:pos="9350"/>
      </w:tabs>
      <w:spacing w:after="100" w:line="240" w:lineRule="auto"/>
      <w:ind w:left="714" w:right="1531" w:hanging="357"/>
    </w:pPr>
    <w:rPr>
      <w:b/>
      <w:sz w:val="26"/>
    </w:rPr>
  </w:style>
  <w:style w:type="paragraph" w:styleId="Cuprins20">
    <w:name w:val="toc 2"/>
    <w:basedOn w:val="Normal"/>
    <w:next w:val="Normal"/>
    <w:autoRedefine/>
    <w:uiPriority w:val="39"/>
    <w:unhideWhenUsed/>
    <w:rsid w:val="00B41B3E"/>
    <w:pPr>
      <w:tabs>
        <w:tab w:val="right" w:leader="dot" w:pos="9350"/>
      </w:tabs>
      <w:spacing w:after="100" w:line="240" w:lineRule="auto"/>
      <w:ind w:left="198" w:firstLine="851"/>
    </w:pPr>
    <w:rPr>
      <w:sz w:val="22"/>
    </w:rPr>
  </w:style>
  <w:style w:type="paragraph" w:styleId="Cuprins30">
    <w:name w:val="toc 3"/>
    <w:basedOn w:val="Normal"/>
    <w:next w:val="Normal"/>
    <w:autoRedefine/>
    <w:uiPriority w:val="39"/>
    <w:unhideWhenUsed/>
    <w:rsid w:val="00525487"/>
    <w:pPr>
      <w:spacing w:after="100"/>
      <w:ind w:left="400"/>
    </w:pPr>
  </w:style>
  <w:style w:type="paragraph" w:styleId="Antet0">
    <w:name w:val="header"/>
    <w:basedOn w:val="Normal"/>
    <w:link w:val="AntetCaracter"/>
    <w:uiPriority w:val="99"/>
    <w:unhideWhenUsed/>
    <w:rsid w:val="001F22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0"/>
    <w:uiPriority w:val="99"/>
    <w:rsid w:val="001F22A9"/>
  </w:style>
  <w:style w:type="paragraph" w:styleId="Subsol0">
    <w:name w:val="footer"/>
    <w:basedOn w:val="Normal"/>
    <w:link w:val="SubsolCaracter"/>
    <w:unhideWhenUsed/>
    <w:qFormat/>
    <w:rsid w:val="0019572F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caps/>
      <w:color w:val="F24F4F" w:themeColor="accent1"/>
    </w:rPr>
  </w:style>
  <w:style w:type="character" w:customStyle="1" w:styleId="SubsolCaracter">
    <w:name w:val="Subsol Caracter"/>
    <w:basedOn w:val="Fontdeparagrafimplicit"/>
    <w:link w:val="Subsol0"/>
    <w:rsid w:val="0019572F"/>
    <w:rPr>
      <w:rFonts w:ascii="Calibri" w:hAnsi="Calibri"/>
      <w:caps/>
      <w:color w:val="F24F4F" w:themeColor="accent1"/>
    </w:rPr>
  </w:style>
  <w:style w:type="paragraph" w:customStyle="1" w:styleId="Titlu10">
    <w:name w:val="Titlu1"/>
    <w:basedOn w:val="Normal"/>
    <w:next w:val="Normal"/>
    <w:link w:val="Caractertitlu"/>
    <w:uiPriority w:val="10"/>
    <w:qFormat/>
    <w:rsid w:val="007C5AE5"/>
    <w:pPr>
      <w:spacing w:after="600" w:line="240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96"/>
      <w:szCs w:val="96"/>
      <w:lang w:eastAsia="en-US"/>
    </w:rPr>
  </w:style>
  <w:style w:type="character" w:customStyle="1" w:styleId="Caractertitlu">
    <w:name w:val="Caracter titlu"/>
    <w:basedOn w:val="Fontdeparagrafimplicit"/>
    <w:link w:val="Titlu10"/>
    <w:uiPriority w:val="10"/>
    <w:rsid w:val="007C5AE5"/>
    <w:rPr>
      <w:rFonts w:asciiTheme="majorHAnsi" w:eastAsiaTheme="majorEastAsia" w:hAnsiTheme="majorHAnsi" w:cstheme="majorBidi"/>
      <w:color w:val="F24F4F" w:themeColor="accent1"/>
      <w:kern w:val="28"/>
      <w:sz w:val="96"/>
      <w:szCs w:val="96"/>
      <w:lang w:eastAsia="en-US"/>
    </w:rPr>
  </w:style>
  <w:style w:type="paragraph" w:customStyle="1" w:styleId="Subtitlu1">
    <w:name w:val="Subtitlu1"/>
    <w:basedOn w:val="Normal"/>
    <w:next w:val="Normal"/>
    <w:link w:val="Caractersubtitlu"/>
    <w:uiPriority w:val="11"/>
    <w:qFormat/>
    <w:rsid w:val="007C5AE5"/>
    <w:pPr>
      <w:numPr>
        <w:ilvl w:val="1"/>
      </w:numPr>
      <w:spacing w:after="0" w:line="240" w:lineRule="auto"/>
    </w:pPr>
    <w:rPr>
      <w:sz w:val="32"/>
      <w:szCs w:val="32"/>
      <w:lang w:eastAsia="en-US"/>
    </w:rPr>
  </w:style>
  <w:style w:type="character" w:customStyle="1" w:styleId="Caractersubtitlu">
    <w:name w:val="Caracter subtitlu"/>
    <w:basedOn w:val="Fontdeparagrafimplicit"/>
    <w:link w:val="Subtitlu1"/>
    <w:uiPriority w:val="11"/>
    <w:rsid w:val="007C5AE5"/>
    <w:rPr>
      <w:sz w:val="32"/>
      <w:szCs w:val="32"/>
      <w:lang w:eastAsia="en-US"/>
    </w:rPr>
  </w:style>
  <w:style w:type="table" w:styleId="Tabelgril">
    <w:name w:val="Table Grid"/>
    <w:basedOn w:val="TabelNormal"/>
    <w:uiPriority w:val="39"/>
    <w:rsid w:val="00654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unhideWhenUsed/>
    <w:qFormat/>
    <w:rsid w:val="004D2B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ritanusAmbulanta\AppData\Roaming\Microsoft\Templates\Plan%20de%20afaceri%20(set%20de%20proiectare%20ro&#537;u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o-RO"/>
              <a:t>CONTRIBUȚII LA PROIECT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Foaie1!$B$1</c:f>
              <c:strCache>
                <c:ptCount val="1"/>
                <c:pt idx="0">
                  <c:v>Serie 1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Foaie1!$A$2:$A$5</c:f>
              <c:strCache>
                <c:ptCount val="3"/>
                <c:pt idx="0">
                  <c:v>Teatru Național</c:v>
                </c:pt>
                <c:pt idx="1">
                  <c:v>ASR</c:v>
                </c:pt>
                <c:pt idx="2">
                  <c:v>Ambulanța SAMARITANUS</c:v>
                </c:pt>
              </c:strCache>
            </c:strRef>
          </c:cat>
          <c:val>
            <c:numRef>
              <c:f>Foaie1!$B$2:$B$5</c:f>
              <c:numCache>
                <c:formatCode>General</c:formatCode>
                <c:ptCount val="4"/>
                <c:pt idx="0">
                  <c:v>4900</c:v>
                </c:pt>
                <c:pt idx="1">
                  <c:v>98</c:v>
                </c:pt>
                <c:pt idx="2">
                  <c:v>1370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1B-4D2D-BDD1-A73437C9E97C}"/>
            </c:ext>
          </c:extLst>
        </c:ser>
        <c:ser>
          <c:idx val="1"/>
          <c:order val="1"/>
          <c:tx>
            <c:strRef>
              <c:f>Foaie1!$C$1</c:f>
              <c:strCache>
                <c:ptCount val="1"/>
                <c:pt idx="0">
                  <c:v>Serie 2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Foaie1!$A$2:$A$5</c:f>
              <c:strCache>
                <c:ptCount val="3"/>
                <c:pt idx="0">
                  <c:v>Teatru Național</c:v>
                </c:pt>
                <c:pt idx="1">
                  <c:v>ASR</c:v>
                </c:pt>
                <c:pt idx="2">
                  <c:v>Ambulanța SAMARITANUS</c:v>
                </c:pt>
              </c:strCache>
            </c:strRef>
          </c:cat>
          <c:val>
            <c:numRef>
              <c:f>Foaie1!$C$2:$C$5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441B-4D2D-BDD1-A73437C9E97C}"/>
            </c:ext>
          </c:extLst>
        </c:ser>
        <c:ser>
          <c:idx val="2"/>
          <c:order val="2"/>
          <c:tx>
            <c:strRef>
              <c:f>Foaie1!$D$1</c:f>
              <c:strCache>
                <c:ptCount val="1"/>
                <c:pt idx="0">
                  <c:v>Serie 3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Foaie1!$A$2:$A$5</c:f>
              <c:strCache>
                <c:ptCount val="3"/>
                <c:pt idx="0">
                  <c:v>Teatru Național</c:v>
                </c:pt>
                <c:pt idx="1">
                  <c:v>ASR</c:v>
                </c:pt>
                <c:pt idx="2">
                  <c:v>Ambulanța SAMARITANUS</c:v>
                </c:pt>
              </c:strCache>
            </c:strRef>
          </c:cat>
          <c:val>
            <c:numRef>
              <c:f>Foaie1!$D$2:$D$5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441B-4D2D-BDD1-A73437C9E97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482828096"/>
        <c:axId val="482833672"/>
      </c:barChart>
      <c:catAx>
        <c:axId val="48282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833672"/>
        <c:crosses val="autoZero"/>
        <c:auto val="1"/>
        <c:lblAlgn val="ctr"/>
        <c:lblOffset val="100"/>
        <c:noMultiLvlLbl val="0"/>
      </c:catAx>
      <c:valAx>
        <c:axId val="482833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82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84237FB0C34E05AA71BA4D133DC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1B5E0-7592-433C-9455-A96143DFFFB7}"/>
      </w:docPartPr>
      <w:docPartBody>
        <w:p w:rsidR="005440D9" w:rsidRDefault="007E7183">
          <w:pPr>
            <w:pStyle w:val="8684237FB0C34E05AA71BA4D133DCA10"/>
          </w:pPr>
          <w:r>
            <w:t>[Titlu plan de afaceri]</w:t>
          </w:r>
        </w:p>
      </w:docPartBody>
    </w:docPart>
    <w:docPart>
      <w:docPartPr>
        <w:name w:val="048F669E4AA34B62BEB3AE507FADB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6DFB6-B30B-4568-8B14-E9EE005181F1}"/>
      </w:docPartPr>
      <w:docPartBody>
        <w:p w:rsidR="005440D9" w:rsidRDefault="007E7183">
          <w:pPr>
            <w:pStyle w:val="048F669E4AA34B62BEB3AE507FADBCB6"/>
          </w:pPr>
          <w:r>
            <w:t>[Selectați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183"/>
    <w:rsid w:val="005440D9"/>
    <w:rsid w:val="007E7183"/>
    <w:rsid w:val="008937E5"/>
    <w:rsid w:val="00C6038D"/>
    <w:rsid w:val="00EF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paragraph" w:customStyle="1" w:styleId="FBF2C70D7CC74834ADA47484EBD608E7">
    <w:name w:val="FBF2C70D7CC74834ADA47484EBD608E7"/>
  </w:style>
  <w:style w:type="paragraph" w:customStyle="1" w:styleId="E57805D0CEED4F139AE7FF9A01921C3C">
    <w:name w:val="E57805D0CEED4F139AE7FF9A01921C3C"/>
  </w:style>
  <w:style w:type="paragraph" w:customStyle="1" w:styleId="DFA54460A1984ADFBAB6E466CF2ECE7B">
    <w:name w:val="DFA54460A1984ADFBAB6E466CF2ECE7B"/>
  </w:style>
  <w:style w:type="paragraph" w:customStyle="1" w:styleId="8684237FB0C34E05AA71BA4D133DCA10">
    <w:name w:val="8684237FB0C34E05AA71BA4D133DCA10"/>
  </w:style>
  <w:style w:type="paragraph" w:customStyle="1" w:styleId="048F669E4AA34B62BEB3AE507FADBCB6">
    <w:name w:val="048F669E4AA34B62BEB3AE507FADBC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2011-12-13T00:00:00</PublishDate>
  <Abstract/>
  <CompanyAddress>Str BUDIULUI 101
TÂRGU MUREȘ</CompanyAddress>
  <CompanyPhone>0365400800</CompanyPhone>
  <CompanyFax>0365430810</CompanyFax>
  <CompanyEmail>info@samaritanus.ro</CompanyEmail>
</CoverPageProperties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AC9B9C-39C7-442D-A2C6-BC21F3368F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94CAB0-292A-4C9B-B288-3B09BD68E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 de afaceri (set de proiectare roșu)</Template>
  <TotalTime>140</TotalTime>
  <Pages>5</Pages>
  <Words>576</Words>
  <Characters>3289</Characters>
  <Application>Microsoft Office Word</Application>
  <DocSecurity>0</DocSecurity>
  <Lines>27</Lines>
  <Paragraphs>7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36</vt:i4>
      </vt:variant>
    </vt:vector>
  </HeadingPairs>
  <TitlesOfParts>
    <vt:vector size="38" baseType="lpstr">
      <vt:lpstr>‘’Să fim împreună în lupta pentru viață’’ – Colectare de fonduri pentru copii bolnavi de leucemie</vt:lpstr>
      <vt:lpstr/>
      <vt:lpstr>Rezumat executiv</vt:lpstr>
      <vt:lpstr>    Elemente operaționale</vt:lpstr>
      <vt:lpstr>    Obiective</vt:lpstr>
      <vt:lpstr>    Declarație misiune</vt:lpstr>
      <vt:lpstr>    Cheia succesului</vt:lpstr>
      <vt:lpstr>Descrierea firmei</vt:lpstr>
      <vt:lpstr>    Proprietarul firmei/Entitatea legală</vt:lpstr>
      <vt:lpstr>    Locație</vt:lpstr>
      <vt:lpstr>    Interior</vt:lpstr>
      <vt:lpstr>    Program de lucru</vt:lpstr>
      <vt:lpstr>    Produse și servicii</vt:lpstr>
      <vt:lpstr>    Furnizori</vt:lpstr>
      <vt:lpstr>    Servicii</vt:lpstr>
      <vt:lpstr>    Producție</vt:lpstr>
      <vt:lpstr>    Management</vt:lpstr>
      <vt:lpstr>    Management financiar</vt:lpstr>
      <vt:lpstr>    Rezumat lansare/preluare</vt:lpstr>
      <vt:lpstr>Marketing</vt:lpstr>
      <vt:lpstr>    Analiză de piață</vt:lpstr>
      <vt:lpstr>    Segmentarea pieței</vt:lpstr>
      <vt:lpstr>    Concurența</vt:lpstr>
      <vt:lpstr>    Prețuri</vt:lpstr>
      <vt:lpstr>        Publicitate și promovare</vt:lpstr>
      <vt:lpstr>        Strategie și implementare</vt:lpstr>
      <vt:lpstr>Anexă</vt:lpstr>
      <vt:lpstr>    Cheltuieli de lansare</vt:lpstr>
      <vt:lpstr>    Determinarea capitalului de lansare</vt:lpstr>
      <vt:lpstr>    Flux de numerar</vt:lpstr>
      <vt:lpstr>    Balanță venituri anticipate</vt:lpstr>
      <vt:lpstr>    Declarație de profit și pierderi</vt:lpstr>
      <vt:lpstr>        Profit și pierderi, Buget vs. real: (&lt;[Lună, An început]&gt;—&lt;[Lună, an sfârșit</vt:lpstr>
      <vt:lpstr>    Bilanț</vt:lpstr>
      <vt:lpstr>    Prognoză vânzări</vt:lpstr>
      <vt:lpstr>    Jaloane</vt:lpstr>
      <vt:lpstr>    Analiză de rentabilitate</vt:lpstr>
      <vt:lpstr>    Documente diverse</vt:lpstr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‘’Să fim împreună în lupta pentru viață’’ – Colectare de fonduri pentru copii bolnavi de leucemie</dc:title>
  <dc:subject/>
  <dc:creator>Varga Zsigmond</dc:creator>
  <cp:keywords/>
  <dc:description/>
  <cp:lastModifiedBy>Varga Zsigmond</cp:lastModifiedBy>
  <cp:revision>5</cp:revision>
  <dcterms:created xsi:type="dcterms:W3CDTF">2016-02-20T15:28:00Z</dcterms:created>
  <dcterms:modified xsi:type="dcterms:W3CDTF">2016-02-22T09:25:00Z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TC038436609991</vt:lpwstr>
  </property>
</Properties>
</file>